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31" w:rsidRDefault="00193708" w:rsidP="00533A65">
      <w:pPr>
        <w:tabs>
          <w:tab w:val="left" w:pos="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4A55BC9" wp14:editId="16BF17D2">
                <wp:simplePos x="0" y="0"/>
                <wp:positionH relativeFrom="column">
                  <wp:posOffset>152400</wp:posOffset>
                </wp:positionH>
                <wp:positionV relativeFrom="page">
                  <wp:posOffset>120650</wp:posOffset>
                </wp:positionV>
                <wp:extent cx="3204210" cy="659959"/>
                <wp:effectExtent l="0" t="0" r="8890" b="635"/>
                <wp:wrapNone/>
                <wp:docPr id="172816835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210" cy="659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3708" w:rsidRPr="00425E6C" w:rsidRDefault="00193708" w:rsidP="00193708">
                            <w:pPr>
                              <w:spacing w:before="100" w:beforeAutospacing="1" w:after="100" w:afterAutospacing="1"/>
                              <w:outlineLvl w:val="1"/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</w:pPr>
                            <w:r w:rsidRPr="00425E6C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>✨</w:t>
                            </w:r>
                            <w:r w:rsidRPr="00425E6C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 xml:space="preserve"> Entdecken, Forschen, Austauschen – Sammeln mit Sinn!</w:t>
                            </w:r>
                          </w:p>
                          <w:p w:rsidR="00193708" w:rsidRPr="00533A65" w:rsidRDefault="00193708" w:rsidP="00193708">
                            <w:pPr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55BC9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2pt;margin-top:9.5pt;width:252.3pt;height:51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" filled="f" stroked="f" strokeweight=".5pt">
                <v:textbox inset="0,0,0,0">
                  <w:txbxContent>
                    <w:p w:rsidR="00193708" w:rsidRPr="00425E6C" w:rsidRDefault="00193708" w:rsidP="00193708">
                      <w:pPr>
                        <w:spacing w:before="100" w:beforeAutospacing="1" w:after="100" w:afterAutospacing="1"/>
                        <w:outlineLvl w:val="1"/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</w:pPr>
                      <w:r w:rsidRPr="00425E6C">
                        <w:rPr>
                          <w:rFonts w:ascii="Segoe UI Symbol" w:hAnsi="Segoe UI Symbol" w:cs="Segoe UI Symbol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>✨</w:t>
                      </w:r>
                      <w:r w:rsidRPr="00425E6C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 xml:space="preserve"> Entdecken, Forschen, Austauschen – Sammeln mit Sinn!</w:t>
                      </w:r>
                    </w:p>
                    <w:p w:rsidR="00193708" w:rsidRPr="00533A65" w:rsidRDefault="00193708" w:rsidP="00193708">
                      <w:pPr>
                        <w:rPr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E1B73" w:rsidRPr="00DE1B73">
        <w:drawing>
          <wp:anchor distT="0" distB="0" distL="114300" distR="114300" simplePos="0" relativeHeight="251665920" behindDoc="0" locked="0" layoutInCell="1" allowOverlap="1" wp14:anchorId="6A458BCC" wp14:editId="0910FBF6">
            <wp:simplePos x="0" y="0"/>
            <wp:positionH relativeFrom="column">
              <wp:posOffset>3887986</wp:posOffset>
            </wp:positionH>
            <wp:positionV relativeFrom="paragraph">
              <wp:posOffset>120650</wp:posOffset>
            </wp:positionV>
            <wp:extent cx="560824" cy="588406"/>
            <wp:effectExtent l="0" t="0" r="0" b="254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64" cy="590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FC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5673FBB" wp14:editId="2504CD0A">
                <wp:simplePos x="0" y="0"/>
                <wp:positionH relativeFrom="column">
                  <wp:posOffset>0</wp:posOffset>
                </wp:positionH>
                <wp:positionV relativeFrom="page">
                  <wp:posOffset>-23495</wp:posOffset>
                </wp:positionV>
                <wp:extent cx="5382895" cy="3808095"/>
                <wp:effectExtent l="0" t="0" r="0" b="0"/>
                <wp:wrapNone/>
                <wp:docPr id="11" name="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82895" cy="3808095"/>
                        </a:xfrm>
                        <a:prstGeom prst="rect">
                          <a:avLst/>
                        </a:prstGeom>
                        <a:solidFill>
                          <a:srgbClr val="DFC28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73CC3" id="Rechteck 11" o:spid="_x0000_s1026" style="position:absolute;margin-left:0;margin-top:-1.85pt;width:423.85pt;height:29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" fillcolor="#dfc287" stroked="f" strokeweight="1pt">
                <w10:wrap anchory="page"/>
              </v:rect>
            </w:pict>
          </mc:Fallback>
        </mc:AlternateContent>
      </w:r>
      <w:r w:rsidR="00D67FC9">
        <w:rPr>
          <w:noProof/>
          <w:lang w:eastAsia="de-DE"/>
        </w:rPr>
        <w:drawing>
          <wp:anchor distT="0" distB="2540" distL="114300" distR="127000" simplePos="0" relativeHeight="251654656" behindDoc="0" locked="0" layoutInCell="1" allowOverlap="1" wp14:anchorId="75BF045C" wp14:editId="3C172D5E">
            <wp:simplePos x="0" y="0"/>
            <wp:positionH relativeFrom="column">
              <wp:posOffset>4591050</wp:posOffset>
            </wp:positionH>
            <wp:positionV relativeFrom="page">
              <wp:posOffset>158750</wp:posOffset>
            </wp:positionV>
            <wp:extent cx="571500" cy="556895"/>
            <wp:effectExtent l="0" t="0" r="0" b="0"/>
            <wp:wrapNone/>
            <wp:docPr id="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A31" w:rsidRDefault="00C57A31" w:rsidP="00533A65">
      <w:pPr>
        <w:tabs>
          <w:tab w:val="left" w:pos="0"/>
        </w:tabs>
      </w:pPr>
    </w:p>
    <w:p w:rsidR="00C57A31" w:rsidRDefault="00C57A31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C57A31" w:rsidRDefault="00D67FC9" w:rsidP="00533A65">
      <w:pPr>
        <w:tabs>
          <w:tab w:val="left" w:pos="0"/>
        </w:tabs>
      </w:pPr>
      <w:r>
        <w:rPr>
          <w:noProof/>
          <w:lang w:eastAsia="de-DE"/>
        </w:rPr>
        <w:drawing>
          <wp:anchor distT="0" distB="0" distL="114300" distR="114300" simplePos="0" relativeHeight="251662848" behindDoc="0" locked="0" layoutInCell="1" allowOverlap="1" wp14:anchorId="06834783" wp14:editId="755B0FA7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5601335" cy="1398905"/>
            <wp:effectExtent l="0" t="0" r="0" b="0"/>
            <wp:wrapNone/>
            <wp:docPr id="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3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A31" w:rsidRDefault="003C4B1D" w:rsidP="00533A65">
      <w:pPr>
        <w:tabs>
          <w:tab w:val="left" w:pos="0"/>
        </w:tabs>
      </w:pPr>
      <w:r w:rsidRPr="003C4B1D">
        <w:drawing>
          <wp:inline distT="0" distB="0" distL="0" distR="0" wp14:anchorId="41747A2C" wp14:editId="2C7FB13E">
            <wp:extent cx="5169166" cy="99700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9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31" w:rsidRDefault="00C57A31" w:rsidP="00533A65">
      <w:pPr>
        <w:tabs>
          <w:tab w:val="left" w:pos="0"/>
        </w:tabs>
      </w:pPr>
    </w:p>
    <w:p w:rsidR="00C57A31" w:rsidRDefault="00C57A31" w:rsidP="00533A65">
      <w:pPr>
        <w:tabs>
          <w:tab w:val="left" w:pos="0"/>
        </w:tabs>
      </w:pPr>
    </w:p>
    <w:p w:rsidR="00C57A31" w:rsidRDefault="00C57A31" w:rsidP="00533A65">
      <w:pPr>
        <w:tabs>
          <w:tab w:val="left" w:pos="0"/>
        </w:tabs>
      </w:pPr>
    </w:p>
    <w:p w:rsidR="00C57A31" w:rsidRDefault="003C4B1D" w:rsidP="00533A65">
      <w:pPr>
        <w:tabs>
          <w:tab w:val="left" w:pos="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BF6766" wp14:editId="7EEE7FA7">
                <wp:simplePos x="0" y="0"/>
                <wp:positionH relativeFrom="column">
                  <wp:posOffset>2667000</wp:posOffset>
                </wp:positionH>
                <wp:positionV relativeFrom="page">
                  <wp:posOffset>2545715</wp:posOffset>
                </wp:positionV>
                <wp:extent cx="2416175" cy="1089025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1617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Gemeinschaft erleben:</w:t>
                            </w:r>
                            <w:r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Finden Sie Tauschpartner,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ergänzen Sie fehlende Stücke und gestalten Sie Ihre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 w:cs="Segoe UI Symbol"/>
                                <w:sz w:val="18"/>
                                <w:szCs w:val="18"/>
                                <w:lang w:eastAsia="de-DE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Sammlung gemeinsam mit Gleichgesinnten.</w:t>
                            </w:r>
                            <w:r w:rsidRPr="007A37BA">
                              <w:rPr>
                                <w:rFonts w:ascii="Arial Narrow" w:hAnsi="Arial Narrow" w:cs="Segoe UI Symbol"/>
                                <w:sz w:val="18"/>
                                <w:szCs w:val="18"/>
                                <w:lang w:eastAsia="de-DE"/>
                              </w:rPr>
                              <w:t xml:space="preserve"> </w:t>
                            </w:r>
                          </w:p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Leidenschaft verbindet: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Entdecken Sie Inspiration,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teilen Sie Ihr Wissen – und erleben Sie Sammel-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freude, die verbindet und begeistert.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6766" id="Textfeld 6" o:spid="_x0000_s1027" type="#_x0000_t202" style="position:absolute;margin-left:210pt;margin-top:200.45pt;width:190.25pt;height:8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" filled="f" stroked="f" strokeweight=".5pt">
                <v:textbox inset="0,0,0,0">
                  <w:txbxContent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Gemeinschaft erleben:</w:t>
                      </w:r>
                      <w:r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Finden Sie Tauschpartner,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ergänzen Sie fehlende Stücke und gestalten Sie Ihre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 w:cs="Segoe UI Symbol"/>
                          <w:sz w:val="18"/>
                          <w:szCs w:val="18"/>
                          <w:lang w:eastAsia="de-DE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Sammlung gemeinsam mit Gleichgesinnten.</w:t>
                      </w:r>
                      <w:r w:rsidRPr="007A37BA">
                        <w:rPr>
                          <w:rFonts w:ascii="Arial Narrow" w:hAnsi="Arial Narrow" w:cs="Segoe UI Symbol"/>
                          <w:sz w:val="18"/>
                          <w:szCs w:val="18"/>
                          <w:lang w:eastAsia="de-DE"/>
                        </w:rPr>
                        <w:t xml:space="preserve"> </w:t>
                      </w:r>
                    </w:p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Leidenschaft verbindet: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Entdecken Sie Inspiration,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teilen Sie Ihr Wissen – und erleben Sie Sammel-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freude, die verbindet und begeistert.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A43470" wp14:editId="1C7C6F73">
                <wp:simplePos x="0" y="0"/>
                <wp:positionH relativeFrom="column">
                  <wp:posOffset>154305</wp:posOffset>
                </wp:positionH>
                <wp:positionV relativeFrom="page">
                  <wp:posOffset>2564765</wp:posOffset>
                </wp:positionV>
                <wp:extent cx="2385060" cy="1089025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85060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Immer</w:t>
                            </w:r>
                            <w:r w:rsidR="00085850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up to date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Erhalten Sie regelmäßig Neuig-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keiten, spannende Forschungsergebnisse und inspi-</w:t>
                            </w:r>
                          </w:p>
                          <w:p w:rsidR="00085850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rierende Einblicke über Ihr Sammelgebiet hinaus.</w:t>
                            </w:r>
                          </w:p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Style w:val="Fett"/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Exklusive Vorteile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Mitglieder genießen Zugang zu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Fachartikeln, seltenen Materialien und wertvollen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Tipps zur Erweiterung ihrer Sammlung.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43470" id="Textfeld 4" o:spid="_x0000_s1028" type="#_x0000_t202" style="position:absolute;margin-left:12.15pt;margin-top:201.95pt;width:187.8pt;height:8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" filled="f" stroked="f" strokeweight=".5pt">
                <v:textbox inset="0,0,0,0">
                  <w:txbxContent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Immer</w:t>
                      </w:r>
                      <w:r w:rsidR="00085850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 xml:space="preserve"> up to date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: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>Erhalten Sie regelmäßig Neuig-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keiten, spannende Forschungsergebnisse und inspi-</w:t>
                      </w:r>
                    </w:p>
                    <w:p w:rsidR="00085850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rierende Einblicke über Ihr Sammelgebiet hinaus.</w:t>
                      </w:r>
                    </w:p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Style w:val="Fett"/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>Exklusive Vorteile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: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Mitglieder genießen Zugang zu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Fachartikeln, seltenen Materialien und wertvollen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Tipps zur Erweiterung ihrer Sammlung.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57A31" w:rsidRDefault="00C57A31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D67FC9" w:rsidP="00533A65">
      <w:pPr>
        <w:tabs>
          <w:tab w:val="left" w:pos="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CC628B" wp14:editId="77ED718B">
                <wp:simplePos x="0" y="0"/>
                <wp:positionH relativeFrom="column">
                  <wp:posOffset>313055</wp:posOffset>
                </wp:positionH>
                <wp:positionV relativeFrom="page">
                  <wp:posOffset>2321560</wp:posOffset>
                </wp:positionV>
                <wp:extent cx="4919345" cy="214630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193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3A65" w:rsidRPr="00193708" w:rsidRDefault="00533A65" w:rsidP="00533A65">
                            <w:pPr>
                              <w:spacing w:before="100" w:beforeAutospacing="1" w:after="100" w:afterAutospacing="1"/>
                              <w:rPr>
                                <w:rFonts w:ascii="Arial Narrow" w:hAnsi="Arial Narrow" w:cs="Arial"/>
                                <w:color w:val="385623" w:themeColor="accent6" w:themeShade="80"/>
                                <w:lang w:eastAsia="de-DE"/>
                              </w:rPr>
                            </w:pPr>
                            <w:r w:rsidRPr="00193708">
                              <w:rPr>
                                <w:rFonts w:ascii="Arial Narrow" w:hAnsi="Arial Narrow" w:cs="Arial"/>
                                <w:b/>
                                <w:bCs/>
                                <w:color w:val="385623" w:themeColor="accent6" w:themeShade="80"/>
                                <w:lang w:eastAsia="de-DE"/>
                              </w:rPr>
                              <w:t>Mitglied werden in unserer ArGe heißt: mehr erleben, mehr wissen, mehr teilen.</w:t>
                            </w:r>
                          </w:p>
                          <w:p w:rsidR="00533A65" w:rsidRPr="00644646" w:rsidRDefault="00533A65">
                            <w:pPr>
                              <w:rPr>
                                <w:color w:val="15608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C628B" id="Textfeld 7" o:spid="_x0000_s1029" type="#_x0000_t202" style="position:absolute;margin-left:24.65pt;margin-top:182.8pt;width:387.35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" filled="f" stroked="f" strokeweight=".5pt">
                <v:textbox inset="0,0,0,0">
                  <w:txbxContent>
                    <w:p w:rsidR="00533A65" w:rsidRPr="00193708" w:rsidRDefault="00533A65" w:rsidP="00533A65">
                      <w:pPr>
                        <w:spacing w:before="100" w:beforeAutospacing="1" w:after="100" w:afterAutospacing="1"/>
                        <w:rPr>
                          <w:rFonts w:ascii="Arial Narrow" w:hAnsi="Arial Narrow" w:cs="Arial"/>
                          <w:color w:val="385623" w:themeColor="accent6" w:themeShade="80"/>
                          <w:lang w:eastAsia="de-DE"/>
                        </w:rPr>
                      </w:pPr>
                      <w:r w:rsidRPr="00193708">
                        <w:rPr>
                          <w:rFonts w:ascii="Arial Narrow" w:hAnsi="Arial Narrow" w:cs="Arial"/>
                          <w:b/>
                          <w:bCs/>
                          <w:color w:val="385623" w:themeColor="accent6" w:themeShade="80"/>
                          <w:lang w:eastAsia="de-DE"/>
                        </w:rPr>
                        <w:t>Mitglied werden in unserer ArGe heißt: mehr erleben, mehr wissen, mehr teilen.</w:t>
                      </w:r>
                    </w:p>
                    <w:p w:rsidR="00533A65" w:rsidRPr="00644646" w:rsidRDefault="00533A65">
                      <w:pPr>
                        <w:rPr>
                          <w:color w:val="156082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34E24" w:rsidRDefault="00E34E24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0B7A05" w:rsidP="00533A65">
      <w:pPr>
        <w:tabs>
          <w:tab w:val="left" w:pos="0"/>
        </w:tabs>
      </w:pPr>
      <w:r w:rsidRPr="00A96C87">
        <w:rPr>
          <w:noProof/>
          <w:color w:val="2945AD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2379557" wp14:editId="2968D863">
                <wp:simplePos x="0" y="0"/>
                <wp:positionH relativeFrom="column">
                  <wp:posOffset>-34290</wp:posOffset>
                </wp:positionH>
                <wp:positionV relativeFrom="page">
                  <wp:posOffset>-38735</wp:posOffset>
                </wp:positionV>
                <wp:extent cx="5382895" cy="3808095"/>
                <wp:effectExtent l="0" t="0" r="8255" b="190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82895" cy="3808095"/>
                        </a:xfrm>
                        <a:prstGeom prst="rect">
                          <a:avLst/>
                        </a:prstGeom>
                        <a:solidFill>
                          <a:srgbClr val="F3E8D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6CC38" id="Rechteck 2" o:spid="_x0000_s1026" style="position:absolute;margin-left:-2.7pt;margin-top:-3.05pt;width:423.85pt;height:299.8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" fillcolor="#f3e8d0" stroked="f" strokeweight="1pt">
                <w10:wrap anchory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102FA8" wp14:editId="0F0111DB">
                <wp:simplePos x="0" y="0"/>
                <wp:positionH relativeFrom="column">
                  <wp:posOffset>95250</wp:posOffset>
                </wp:positionH>
                <wp:positionV relativeFrom="page">
                  <wp:posOffset>19050</wp:posOffset>
                </wp:positionV>
                <wp:extent cx="3746500" cy="2067339"/>
                <wp:effectExtent l="0" t="0" r="6350" b="9525"/>
                <wp:wrapNone/>
                <wp:docPr id="2028792058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20673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6C87" w:rsidRPr="00C237EB" w:rsidRDefault="00A96C87" w:rsidP="00A96C87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 Narrow" w:hAnsi="Arial Narrow"/>
                                <w:b/>
                                <w:bCs/>
                                <w:color w:val="0D329B"/>
                                <w:sz w:val="32"/>
                                <w:szCs w:val="32"/>
                                <w:lang w:eastAsia="de-DE"/>
                              </w:rPr>
                            </w:pPr>
                            <w:r w:rsidRPr="00C237EB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0D329B"/>
                                <w:sz w:val="32"/>
                                <w:szCs w:val="32"/>
                                <w:lang w:eastAsia="de-DE"/>
                              </w:rPr>
                              <w:t>💌</w:t>
                            </w:r>
                            <w:r w:rsidRPr="00C237EB">
                              <w:rPr>
                                <w:rFonts w:ascii="Arial Narrow" w:hAnsi="Arial Narrow"/>
                                <w:b/>
                                <w:bCs/>
                                <w:color w:val="0D329B"/>
                                <w:sz w:val="32"/>
                                <w:szCs w:val="32"/>
                                <w:lang w:eastAsia="de-DE"/>
                              </w:rPr>
                              <w:t xml:space="preserve"> Werden Sie Teil unserer Gemeinschaft!</w:t>
                            </w:r>
                          </w:p>
                          <w:p w:rsidR="003F0DFA" w:rsidRPr="003F0DFA" w:rsidRDefault="003F0DFA" w:rsidP="00A96C87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 Narrow" w:hAnsi="Arial Narrow"/>
                                <w:b/>
                                <w:bCs/>
                                <w:color w:val="0D329B"/>
                                <w:sz w:val="32"/>
                                <w:szCs w:val="32"/>
                                <w:lang w:eastAsia="de-DE"/>
                              </w:rPr>
                            </w:pPr>
                          </w:p>
                          <w:p w:rsidR="003F0DFA" w:rsidRPr="003F0DFA" w:rsidRDefault="003F0DFA" w:rsidP="00A96C87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 Narrow" w:hAnsi="Arial Narrow"/>
                                <w:b/>
                                <w:bCs/>
                                <w:color w:val="0D329B"/>
                                <w:sz w:val="32"/>
                                <w:szCs w:val="32"/>
                                <w:lang w:eastAsia="de-DE"/>
                              </w:rPr>
                            </w:pPr>
                          </w:p>
                          <w:p w:rsidR="00A96C87" w:rsidRPr="003F0DFA" w:rsidRDefault="00A96C87" w:rsidP="00A96C87">
                            <w:pPr>
                              <w:spacing w:before="100" w:beforeAutospacing="1" w:after="100" w:afterAutospacing="1"/>
                              <w:rPr>
                                <w:rFonts w:ascii="Arial Narrow" w:hAnsi="Arial Narrow"/>
                                <w:color w:val="0D329B"/>
                                <w:lang w:eastAsia="de-DE"/>
                              </w:rPr>
                            </w:pPr>
                            <w:r w:rsidRPr="003F0DFA">
                              <w:rPr>
                                <w:rFonts w:ascii="Segoe UI Symbol" w:hAnsi="Segoe UI Symbol" w:cs="Segoe UI Symbol"/>
                                <w:color w:val="0D329B"/>
                                <w:lang w:eastAsia="de-DE"/>
                              </w:rPr>
                              <w:t>📧</w:t>
                            </w:r>
                            <w:r w:rsidRPr="003F0DFA">
                              <w:rPr>
                                <w:rFonts w:ascii="Arial Narrow" w:hAnsi="Arial Narrow"/>
                                <w:color w:val="0D329B"/>
                                <w:lang w:eastAsia="de-DE"/>
                              </w:rPr>
                              <w:t xml:space="preserve"> Kontakt: </w:t>
                            </w:r>
                            <w:hyperlink r:id="rId8" w:history="1">
                              <w:r w:rsidR="00AA711C" w:rsidRPr="00AA711C">
                                <w:rPr>
                                  <w:rFonts w:ascii="Arial Narrow" w:hAnsi="Arial Narrow"/>
                                  <w:color w:val="0D329B"/>
                                  <w:lang w:eastAsia="de-DE"/>
                                </w:rPr>
                                <w:t>fhummel.argelochungen@gmx.org</w:t>
                              </w:r>
                            </w:hyperlink>
                            <w:r w:rsidRPr="003F0DFA">
                              <w:rPr>
                                <w:rFonts w:ascii="Arial Narrow" w:hAnsi="Arial Narrow"/>
                                <w:color w:val="0D329B"/>
                                <w:lang w:eastAsia="de-DE"/>
                              </w:rPr>
                              <w:br/>
                            </w:r>
                            <w:r w:rsidRPr="003F0DFA">
                              <w:rPr>
                                <w:rFonts w:ascii="Segoe UI Symbol" w:hAnsi="Segoe UI Symbol" w:cs="Segoe UI Symbol"/>
                                <w:color w:val="0D329B"/>
                                <w:lang w:eastAsia="de-DE"/>
                              </w:rPr>
                              <w:t>🌐</w:t>
                            </w:r>
                            <w:r w:rsidRPr="003F0DFA">
                              <w:rPr>
                                <w:rFonts w:ascii="Arial Narrow" w:hAnsi="Arial Narrow"/>
                                <w:color w:val="0D329B"/>
                                <w:lang w:eastAsia="de-DE"/>
                              </w:rPr>
                              <w:t xml:space="preserve"> </w:t>
                            </w:r>
                            <w:r w:rsidR="00AA711C" w:rsidRPr="00AA711C">
                              <w:rPr>
                                <w:rFonts w:ascii="Arial Narrow" w:hAnsi="Arial Narrow"/>
                                <w:color w:val="0D329B"/>
                                <w:lang w:eastAsia="de-DE"/>
                              </w:rPr>
                              <w:t>www.arge-lochungen.de/</w:t>
                            </w:r>
                          </w:p>
                          <w:p w:rsidR="00A96C87" w:rsidRPr="00533A65" w:rsidRDefault="00A96C87" w:rsidP="00A96C87">
                            <w:pPr>
                              <w:rPr>
                                <w:color w:val="5B9BD5" w:themeColor="accen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02FA8" id="Textfeld 5" o:spid="_x0000_s1030" type="#_x0000_t202" style="position:absolute;margin-left:7.5pt;margin-top:1.5pt;width:295pt;height:162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" filled="f" stroked="f" strokeweight=".5pt">
                <v:textbox inset="0,0,0,0">
                  <w:txbxContent>
                    <w:p w:rsidR="00A96C87" w:rsidRPr="00C237EB" w:rsidRDefault="00A96C87" w:rsidP="00A96C87">
                      <w:pPr>
                        <w:spacing w:before="100" w:beforeAutospacing="1" w:after="100" w:afterAutospacing="1"/>
                        <w:outlineLvl w:val="2"/>
                        <w:rPr>
                          <w:rFonts w:ascii="Arial Narrow" w:hAnsi="Arial Narrow"/>
                          <w:b/>
                          <w:bCs/>
                          <w:color w:val="0D329B"/>
                          <w:sz w:val="32"/>
                          <w:szCs w:val="32"/>
                          <w:lang w:eastAsia="de-DE"/>
                        </w:rPr>
                      </w:pPr>
                      <w:r w:rsidRPr="00C237EB">
                        <w:rPr>
                          <w:rFonts w:ascii="Segoe UI Symbol" w:hAnsi="Segoe UI Symbol" w:cs="Segoe UI Symbol"/>
                          <w:b/>
                          <w:bCs/>
                          <w:color w:val="0D329B"/>
                          <w:sz w:val="32"/>
                          <w:szCs w:val="32"/>
                          <w:lang w:eastAsia="de-DE"/>
                        </w:rPr>
                        <w:t>💌</w:t>
                      </w:r>
                      <w:r w:rsidRPr="00C237EB">
                        <w:rPr>
                          <w:rFonts w:ascii="Arial Narrow" w:hAnsi="Arial Narrow"/>
                          <w:b/>
                          <w:bCs/>
                          <w:color w:val="0D329B"/>
                          <w:sz w:val="32"/>
                          <w:szCs w:val="32"/>
                          <w:lang w:eastAsia="de-DE"/>
                        </w:rPr>
                        <w:t xml:space="preserve"> Werden Sie Teil unserer Gemeinschaft!</w:t>
                      </w:r>
                    </w:p>
                    <w:p w:rsidR="003F0DFA" w:rsidRPr="003F0DFA" w:rsidRDefault="003F0DFA" w:rsidP="00A96C87">
                      <w:pPr>
                        <w:spacing w:before="100" w:beforeAutospacing="1" w:after="100" w:afterAutospacing="1"/>
                        <w:outlineLvl w:val="2"/>
                        <w:rPr>
                          <w:rFonts w:ascii="Arial Narrow" w:hAnsi="Arial Narrow"/>
                          <w:b/>
                          <w:bCs/>
                          <w:color w:val="0D329B"/>
                          <w:sz w:val="32"/>
                          <w:szCs w:val="32"/>
                          <w:lang w:eastAsia="de-DE"/>
                        </w:rPr>
                      </w:pPr>
                    </w:p>
                    <w:p w:rsidR="003F0DFA" w:rsidRPr="003F0DFA" w:rsidRDefault="003F0DFA" w:rsidP="00A96C87">
                      <w:pPr>
                        <w:spacing w:before="100" w:beforeAutospacing="1" w:after="100" w:afterAutospacing="1"/>
                        <w:outlineLvl w:val="2"/>
                        <w:rPr>
                          <w:rFonts w:ascii="Arial Narrow" w:hAnsi="Arial Narrow"/>
                          <w:b/>
                          <w:bCs/>
                          <w:color w:val="0D329B"/>
                          <w:sz w:val="32"/>
                          <w:szCs w:val="32"/>
                          <w:lang w:eastAsia="de-DE"/>
                        </w:rPr>
                      </w:pPr>
                    </w:p>
                    <w:p w:rsidR="00A96C87" w:rsidRPr="003F0DFA" w:rsidRDefault="00A96C87" w:rsidP="00A96C87">
                      <w:pPr>
                        <w:spacing w:before="100" w:beforeAutospacing="1" w:after="100" w:afterAutospacing="1"/>
                        <w:rPr>
                          <w:rFonts w:ascii="Arial Narrow" w:hAnsi="Arial Narrow"/>
                          <w:color w:val="0D329B"/>
                          <w:lang w:eastAsia="de-DE"/>
                        </w:rPr>
                      </w:pPr>
                      <w:r w:rsidRPr="003F0DFA">
                        <w:rPr>
                          <w:rFonts w:ascii="Segoe UI Symbol" w:hAnsi="Segoe UI Symbol" w:cs="Segoe UI Symbol"/>
                          <w:color w:val="0D329B"/>
                          <w:lang w:eastAsia="de-DE"/>
                        </w:rPr>
                        <w:t>📧</w:t>
                      </w:r>
                      <w:r w:rsidRPr="003F0DFA">
                        <w:rPr>
                          <w:rFonts w:ascii="Arial Narrow" w:hAnsi="Arial Narrow"/>
                          <w:color w:val="0D329B"/>
                          <w:lang w:eastAsia="de-DE"/>
                        </w:rPr>
                        <w:t xml:space="preserve"> Kontakt: </w:t>
                      </w:r>
                      <w:hyperlink r:id="rId9" w:history="1">
                        <w:r w:rsidR="00AA711C" w:rsidRPr="00AA711C">
                          <w:rPr>
                            <w:rFonts w:ascii="Arial Narrow" w:hAnsi="Arial Narrow"/>
                            <w:color w:val="0D329B"/>
                            <w:lang w:eastAsia="de-DE"/>
                          </w:rPr>
                          <w:t>fhummel.argelochungen@gmx.org</w:t>
                        </w:r>
                      </w:hyperlink>
                      <w:r w:rsidRPr="003F0DFA">
                        <w:rPr>
                          <w:rFonts w:ascii="Arial Narrow" w:hAnsi="Arial Narrow"/>
                          <w:color w:val="0D329B"/>
                          <w:lang w:eastAsia="de-DE"/>
                        </w:rPr>
                        <w:br/>
                      </w:r>
                      <w:r w:rsidRPr="003F0DFA">
                        <w:rPr>
                          <w:rFonts w:ascii="Segoe UI Symbol" w:hAnsi="Segoe UI Symbol" w:cs="Segoe UI Symbol"/>
                          <w:color w:val="0D329B"/>
                          <w:lang w:eastAsia="de-DE"/>
                        </w:rPr>
                        <w:t>🌐</w:t>
                      </w:r>
                      <w:r w:rsidRPr="003F0DFA">
                        <w:rPr>
                          <w:rFonts w:ascii="Arial Narrow" w:hAnsi="Arial Narrow"/>
                          <w:color w:val="0D329B"/>
                          <w:lang w:eastAsia="de-DE"/>
                        </w:rPr>
                        <w:t xml:space="preserve"> </w:t>
                      </w:r>
                      <w:r w:rsidR="00AA711C" w:rsidRPr="00AA711C">
                        <w:rPr>
                          <w:rFonts w:ascii="Arial Narrow" w:hAnsi="Arial Narrow"/>
                          <w:color w:val="0D329B"/>
                          <w:lang w:eastAsia="de-DE"/>
                        </w:rPr>
                        <w:t>www.arge-lochungen.de/</w:t>
                      </w:r>
                    </w:p>
                    <w:p w:rsidR="00A96C87" w:rsidRPr="00533A65" w:rsidRDefault="00A96C87" w:rsidP="00A96C87">
                      <w:pPr>
                        <w:rPr>
                          <w:color w:val="5B9BD5" w:themeColor="accen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57A31" w:rsidRDefault="00C57A31" w:rsidP="00533A65">
      <w:pPr>
        <w:tabs>
          <w:tab w:val="left" w:pos="0"/>
        </w:tabs>
      </w:pPr>
    </w:p>
    <w:p w:rsidR="008321A2" w:rsidRDefault="003F0DFA" w:rsidP="00533A65">
      <w:pPr>
        <w:tabs>
          <w:tab w:val="left" w:pos="0"/>
        </w:tabs>
      </w:pPr>
      <w:r w:rsidRPr="00E75627">
        <w:drawing>
          <wp:anchor distT="0" distB="0" distL="114300" distR="114300" simplePos="0" relativeHeight="251664896" behindDoc="0" locked="0" layoutInCell="1" allowOverlap="1" wp14:anchorId="56D2DC7F" wp14:editId="7261E62D">
            <wp:simplePos x="0" y="0"/>
            <wp:positionH relativeFrom="column">
              <wp:posOffset>95250</wp:posOffset>
            </wp:positionH>
            <wp:positionV relativeFrom="paragraph">
              <wp:posOffset>55462</wp:posOffset>
            </wp:positionV>
            <wp:extent cx="3346450" cy="665898"/>
            <wp:effectExtent l="0" t="0" r="6350" b="127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038" cy="673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5D5" w:rsidRDefault="00D67FC9" w:rsidP="00533A65">
      <w:pPr>
        <w:tabs>
          <w:tab w:val="left" w:pos="0"/>
        </w:tabs>
      </w:pPr>
      <w:r>
        <w:rPr>
          <w:noProof/>
          <w:lang w:eastAsia="de-DE"/>
        </w:rPr>
        <w:drawing>
          <wp:anchor distT="0" distB="0" distL="114300" distR="114300" simplePos="0" relativeHeight="251661824" behindDoc="1" locked="0" layoutInCell="1" allowOverlap="1" wp14:anchorId="51D14600" wp14:editId="647753D3">
            <wp:simplePos x="0" y="0"/>
            <wp:positionH relativeFrom="column">
              <wp:posOffset>-31750</wp:posOffset>
            </wp:positionH>
            <wp:positionV relativeFrom="page">
              <wp:posOffset>1673860</wp:posOffset>
            </wp:positionV>
            <wp:extent cx="1582420" cy="209423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1A2" w:rsidRPr="008321A2">
        <w:t xml:space="preserve"> </w:t>
      </w: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60800" behindDoc="1" locked="0" layoutInCell="1" allowOverlap="1" wp14:anchorId="50D7C016" wp14:editId="7FF0DE2F">
            <wp:simplePos x="0" y="0"/>
            <wp:positionH relativeFrom="column">
              <wp:posOffset>4357370</wp:posOffset>
            </wp:positionH>
            <wp:positionV relativeFrom="page">
              <wp:posOffset>127000</wp:posOffset>
            </wp:positionV>
            <wp:extent cx="834390" cy="117665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5D5" w:rsidSect="00533A65">
      <w:pgSz w:w="8400" w:h="596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UTIGER 47 LIGHT CONDENSED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65"/>
    <w:rsid w:val="00085850"/>
    <w:rsid w:val="000B7A05"/>
    <w:rsid w:val="000D59A3"/>
    <w:rsid w:val="000E5D7B"/>
    <w:rsid w:val="00193708"/>
    <w:rsid w:val="001B11BE"/>
    <w:rsid w:val="001C2D60"/>
    <w:rsid w:val="001C73F6"/>
    <w:rsid w:val="001D6D1E"/>
    <w:rsid w:val="00230D8D"/>
    <w:rsid w:val="00290268"/>
    <w:rsid w:val="003C4B1D"/>
    <w:rsid w:val="003F0DFA"/>
    <w:rsid w:val="00425E6C"/>
    <w:rsid w:val="004E0F0D"/>
    <w:rsid w:val="00533A65"/>
    <w:rsid w:val="00644646"/>
    <w:rsid w:val="00692BD0"/>
    <w:rsid w:val="007A37BA"/>
    <w:rsid w:val="008321A2"/>
    <w:rsid w:val="008E3307"/>
    <w:rsid w:val="009703EF"/>
    <w:rsid w:val="00A96C87"/>
    <w:rsid w:val="00AA711C"/>
    <w:rsid w:val="00B475D5"/>
    <w:rsid w:val="00B52794"/>
    <w:rsid w:val="00BC0DCC"/>
    <w:rsid w:val="00C237EB"/>
    <w:rsid w:val="00C41920"/>
    <w:rsid w:val="00C57A31"/>
    <w:rsid w:val="00CE2C8B"/>
    <w:rsid w:val="00D67FC9"/>
    <w:rsid w:val="00DE1B73"/>
    <w:rsid w:val="00E34E24"/>
    <w:rsid w:val="00E75627"/>
    <w:rsid w:val="00F61ED0"/>
    <w:rsid w:val="00FB7800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C0F0"/>
  <w15:chartTrackingRefBased/>
  <w15:docId w15:val="{A1EA85A0-BBFE-49A9-8A75-BD4212A6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  <w:kern w:val="2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3A65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3A65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3A65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3A65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3A65"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3A65"/>
    <w:pPr>
      <w:keepNext/>
      <w:keepLines/>
      <w:spacing w:before="40"/>
      <w:outlineLvl w:val="5"/>
    </w:pPr>
    <w:rPr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3A65"/>
    <w:pPr>
      <w:keepNext/>
      <w:keepLines/>
      <w:spacing w:before="40"/>
      <w:outlineLvl w:val="6"/>
    </w:pPr>
    <w:rPr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3A65"/>
    <w:pPr>
      <w:keepNext/>
      <w:keepLines/>
      <w:outlineLvl w:val="7"/>
    </w:pPr>
    <w:rPr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3A65"/>
    <w:pPr>
      <w:keepNext/>
      <w:keepLines/>
      <w:outlineLvl w:val="8"/>
    </w:pPr>
    <w:rPr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33A65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533A65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533A65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533A65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533A65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533A65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533A65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533A65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533A65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533A65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533A65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3A65"/>
    <w:pPr>
      <w:numPr>
        <w:ilvl w:val="1"/>
      </w:numPr>
      <w:spacing w:after="160"/>
    </w:pPr>
    <w:rPr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533A65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3A65"/>
    <w:pPr>
      <w:spacing w:before="160" w:after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533A65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533A65"/>
    <w:pPr>
      <w:ind w:left="720"/>
      <w:contextualSpacing/>
    </w:pPr>
  </w:style>
  <w:style w:type="character" w:styleId="IntensiveHervorhebung">
    <w:name w:val="Intense Emphasis"/>
    <w:uiPriority w:val="21"/>
    <w:qFormat/>
    <w:rsid w:val="00533A65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3A6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533A65"/>
    <w:rPr>
      <w:i/>
      <w:iCs/>
      <w:color w:val="0F4761"/>
    </w:rPr>
  </w:style>
  <w:style w:type="character" w:styleId="IntensiverVerweis">
    <w:name w:val="Intense Reference"/>
    <w:uiPriority w:val="32"/>
    <w:qFormat/>
    <w:rsid w:val="00533A65"/>
    <w:rPr>
      <w:b/>
      <w:bCs/>
      <w:smallCaps/>
      <w:color w:val="0F4761"/>
      <w:spacing w:val="5"/>
    </w:rPr>
  </w:style>
  <w:style w:type="character" w:styleId="Fett">
    <w:name w:val="Strong"/>
    <w:uiPriority w:val="22"/>
    <w:qFormat/>
    <w:rsid w:val="00BC0DCC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AA7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H.Ortel@t-online.d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mailto:WEH.Ortel@t-online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Postkarte_ArGe_beidseitig Muster ArGe Lochungen</Template>
  <TotalTime>0</TotalTime>
  <Pages>2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Lukas</dc:creator>
  <cp:keywords/>
  <dc:description/>
  <cp:lastModifiedBy>Schönherr, Kirsten</cp:lastModifiedBy>
  <cp:revision>2</cp:revision>
  <dcterms:created xsi:type="dcterms:W3CDTF">2025-11-09T09:57:00Z</dcterms:created>
  <dcterms:modified xsi:type="dcterms:W3CDTF">2025-11-09T09:57:00Z</dcterms:modified>
</cp:coreProperties>
</file>