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A31" w:rsidRDefault="00620A49" w:rsidP="00533A65">
      <w:pPr>
        <w:tabs>
          <w:tab w:val="left" w:pos="0"/>
        </w:tabs>
      </w:pPr>
      <w:r>
        <w:rPr>
          <w:noProof/>
          <w:lang w:eastAsia="de-DE"/>
        </w:rPr>
        <w:drawing>
          <wp:anchor distT="0" distB="0" distL="114300" distR="114300" simplePos="0" relativeHeight="251673088" behindDoc="0" locked="0" layoutInCell="1" allowOverlap="1" wp14:anchorId="2B46D309" wp14:editId="571AC966">
            <wp:simplePos x="0" y="0"/>
            <wp:positionH relativeFrom="column">
              <wp:posOffset>3911600</wp:posOffset>
            </wp:positionH>
            <wp:positionV relativeFrom="paragraph">
              <wp:posOffset>76200</wp:posOffset>
            </wp:positionV>
            <wp:extent cx="561340" cy="638883"/>
            <wp:effectExtent l="0" t="0" r="0" b="889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38883"/>
                    </a:xfrm>
                    <a:prstGeom prst="rect">
                      <a:avLst/>
                    </a:prstGeom>
                    <a:solidFill>
                      <a:schemeClr val="accent2">
                        <a:lumMod val="7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7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3296082" wp14:editId="25683D16">
                <wp:simplePos x="0" y="0"/>
                <wp:positionH relativeFrom="column">
                  <wp:posOffset>152400</wp:posOffset>
                </wp:positionH>
                <wp:positionV relativeFrom="page">
                  <wp:posOffset>120650</wp:posOffset>
                </wp:positionV>
                <wp:extent cx="3204210" cy="659959"/>
                <wp:effectExtent l="0" t="0" r="8890" b="635"/>
                <wp:wrapNone/>
                <wp:docPr id="172816835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210" cy="659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3708" w:rsidRPr="00425E6C" w:rsidRDefault="00193708" w:rsidP="00193708">
                            <w:pPr>
                              <w:spacing w:before="100" w:beforeAutospacing="1" w:after="100" w:afterAutospacing="1"/>
                              <w:outlineLvl w:val="1"/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</w:pPr>
                            <w:r w:rsidRPr="00425E6C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  <w:t>✨</w:t>
                            </w:r>
                            <w:r w:rsidRPr="00425E6C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  <w:t xml:space="preserve"> Entdecken, Forschen, Austauschen – Sammeln mit Sinn!</w:t>
                            </w:r>
                          </w:p>
                          <w:p w:rsidR="00193708" w:rsidRPr="00533A65" w:rsidRDefault="00193708" w:rsidP="00193708">
                            <w:pPr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9608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2pt;margin-top:9.5pt;width:252.3pt;height:51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" filled="f" stroked="f" strokeweight=".5pt">
                <v:textbox inset="0,0,0,0">
                  <w:txbxContent>
                    <w:p w:rsidR="00193708" w:rsidRPr="00425E6C" w:rsidRDefault="00193708" w:rsidP="00193708">
                      <w:pPr>
                        <w:spacing w:before="100" w:beforeAutospacing="1" w:after="100" w:afterAutospacing="1"/>
                        <w:outlineLvl w:val="1"/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</w:pPr>
                      <w:r w:rsidRPr="00425E6C">
                        <w:rPr>
                          <w:rFonts w:ascii="Segoe UI Symbol" w:hAnsi="Segoe UI Symbol" w:cs="Segoe UI Symbol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  <w:t>✨</w:t>
                      </w:r>
                      <w:r w:rsidRPr="00425E6C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  <w:t xml:space="preserve"> Entdecken, Forschen, Austauschen – Sammeln mit Sinn!</w:t>
                      </w:r>
                    </w:p>
                    <w:p w:rsidR="00193708" w:rsidRPr="00533A65" w:rsidRDefault="00193708" w:rsidP="00193708">
                      <w:pPr>
                        <w:rPr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67FC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FC3103" wp14:editId="27F10686">
                <wp:simplePos x="0" y="0"/>
                <wp:positionH relativeFrom="column">
                  <wp:posOffset>0</wp:posOffset>
                </wp:positionH>
                <wp:positionV relativeFrom="page">
                  <wp:posOffset>-23495</wp:posOffset>
                </wp:positionV>
                <wp:extent cx="5382895" cy="3808095"/>
                <wp:effectExtent l="0" t="0" r="0" b="0"/>
                <wp:wrapNone/>
                <wp:docPr id="11" name="Rechtec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82895" cy="3808095"/>
                        </a:xfrm>
                        <a:prstGeom prst="rect">
                          <a:avLst/>
                        </a:prstGeom>
                        <a:solidFill>
                          <a:srgbClr val="DFC28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6C5CF" id="Rechteck 11" o:spid="_x0000_s1026" style="position:absolute;margin-left:0;margin-top:-1.85pt;width:423.85pt;height:299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" fillcolor="#dfc287" stroked="f" strokeweight="1pt">
                <w10:wrap anchory="page"/>
              </v:rect>
            </w:pict>
          </mc:Fallback>
        </mc:AlternateContent>
      </w:r>
      <w:r w:rsidR="00D67FC9">
        <w:rPr>
          <w:noProof/>
          <w:lang w:eastAsia="de-DE"/>
        </w:rPr>
        <w:drawing>
          <wp:anchor distT="0" distB="2540" distL="114300" distR="127000" simplePos="0" relativeHeight="251654656" behindDoc="0" locked="0" layoutInCell="1" allowOverlap="1" wp14:anchorId="649412A0" wp14:editId="1F9B7D10">
            <wp:simplePos x="0" y="0"/>
            <wp:positionH relativeFrom="column">
              <wp:posOffset>4591050</wp:posOffset>
            </wp:positionH>
            <wp:positionV relativeFrom="page">
              <wp:posOffset>158750</wp:posOffset>
            </wp:positionV>
            <wp:extent cx="571500" cy="556895"/>
            <wp:effectExtent l="0" t="0" r="0" b="0"/>
            <wp:wrapNone/>
            <wp:docPr id="1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A31" w:rsidRDefault="00620A49" w:rsidP="00533A65">
      <w:pPr>
        <w:tabs>
          <w:tab w:val="left" w:pos="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72DF507F" wp14:editId="7C2005C1">
                <wp:simplePos x="0" y="0"/>
                <wp:positionH relativeFrom="column">
                  <wp:posOffset>3920490</wp:posOffset>
                </wp:positionH>
                <wp:positionV relativeFrom="paragraph">
                  <wp:posOffset>40640</wp:posOffset>
                </wp:positionV>
                <wp:extent cx="552450" cy="42735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7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A49" w:rsidRPr="00620A49" w:rsidRDefault="00620A49">
                            <w:pPr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620A49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Logo ArGe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F507F" id="Textfeld 2" o:spid="_x0000_s1027" type="#_x0000_t202" style="position:absolute;margin-left:308.7pt;margin-top:3.2pt;width:43.5pt;height:33.6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" filled="f" stroked="f">
                <v:textbox>
                  <w:txbxContent>
                    <w:p w:rsidR="00620A49" w:rsidRPr="00620A49" w:rsidRDefault="00620A49">
                      <w:pPr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620A49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Logo ArGe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72064" behindDoc="1" locked="0" layoutInCell="1" allowOverlap="1" wp14:anchorId="45E31405" wp14:editId="3383E719">
            <wp:simplePos x="0" y="0"/>
            <wp:positionH relativeFrom="column">
              <wp:posOffset>-31750</wp:posOffset>
            </wp:positionH>
            <wp:positionV relativeFrom="page">
              <wp:posOffset>-38100</wp:posOffset>
            </wp:positionV>
            <wp:extent cx="834390" cy="1176655"/>
            <wp:effectExtent l="0" t="0" r="3810" b="4445"/>
            <wp:wrapNone/>
            <wp:docPr id="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A31" w:rsidRDefault="00C57A31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C57A31" w:rsidRDefault="00D67FC9" w:rsidP="00533A65">
      <w:pPr>
        <w:tabs>
          <w:tab w:val="left" w:pos="0"/>
        </w:tabs>
      </w:pPr>
      <w:r>
        <w:rPr>
          <w:noProof/>
          <w:lang w:eastAsia="de-DE"/>
        </w:rPr>
        <w:drawing>
          <wp:anchor distT="0" distB="0" distL="114300" distR="114300" simplePos="0" relativeHeight="251662848" behindDoc="0" locked="0" layoutInCell="1" allowOverlap="1" wp14:anchorId="34EA0D93" wp14:editId="1217887D">
            <wp:simplePos x="0" y="0"/>
            <wp:positionH relativeFrom="column">
              <wp:posOffset>0</wp:posOffset>
            </wp:positionH>
            <wp:positionV relativeFrom="paragraph">
              <wp:posOffset>88265</wp:posOffset>
            </wp:positionV>
            <wp:extent cx="5601335" cy="1398905"/>
            <wp:effectExtent l="0" t="0" r="0" b="0"/>
            <wp:wrapNone/>
            <wp:docPr id="9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33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A31" w:rsidRDefault="003C4B1D" w:rsidP="00533A65">
      <w:pPr>
        <w:tabs>
          <w:tab w:val="left" w:pos="0"/>
        </w:tabs>
      </w:pPr>
      <w:r w:rsidRPr="003C4B1D">
        <w:drawing>
          <wp:inline distT="0" distB="0" distL="0" distR="0" wp14:anchorId="2BDBCCD9" wp14:editId="2A4E6578">
            <wp:extent cx="5169166" cy="99700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9166" cy="99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31" w:rsidRDefault="00C57A31" w:rsidP="00533A65">
      <w:pPr>
        <w:tabs>
          <w:tab w:val="left" w:pos="0"/>
        </w:tabs>
      </w:pPr>
      <w:bookmarkStart w:id="0" w:name="_GoBack"/>
      <w:bookmarkEnd w:id="0"/>
    </w:p>
    <w:p w:rsidR="00C57A31" w:rsidRDefault="00C57A31" w:rsidP="00533A65">
      <w:pPr>
        <w:tabs>
          <w:tab w:val="left" w:pos="0"/>
        </w:tabs>
      </w:pPr>
    </w:p>
    <w:p w:rsidR="00C57A31" w:rsidRDefault="00C57A31" w:rsidP="00533A65">
      <w:pPr>
        <w:tabs>
          <w:tab w:val="left" w:pos="0"/>
        </w:tabs>
      </w:pPr>
    </w:p>
    <w:p w:rsidR="00C57A31" w:rsidRDefault="003C4B1D" w:rsidP="00533A65">
      <w:pPr>
        <w:tabs>
          <w:tab w:val="left" w:pos="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976EC2" wp14:editId="7880CADC">
                <wp:simplePos x="0" y="0"/>
                <wp:positionH relativeFrom="column">
                  <wp:posOffset>2667000</wp:posOffset>
                </wp:positionH>
                <wp:positionV relativeFrom="page">
                  <wp:posOffset>2545715</wp:posOffset>
                </wp:positionV>
                <wp:extent cx="2416175" cy="1089025"/>
                <wp:effectExtent l="0" t="0" r="0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16175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Gemeinschaft erleben:</w:t>
                            </w:r>
                            <w:r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Finden Sie Tauschpartner,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ergänzen Sie fehlende Stücke und gestalten Sie Ihre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 w:cs="Segoe UI Symbol"/>
                                <w:sz w:val="18"/>
                                <w:szCs w:val="18"/>
                                <w:lang w:eastAsia="de-DE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Sammlung gemeinsam mit Gleichgesinnten.</w:t>
                            </w:r>
                            <w:r w:rsidRPr="007A37BA">
                              <w:rPr>
                                <w:rFonts w:ascii="Arial Narrow" w:hAnsi="Arial Narrow" w:cs="Segoe UI Symbol"/>
                                <w:sz w:val="18"/>
                                <w:szCs w:val="18"/>
                                <w:lang w:eastAsia="de-DE"/>
                              </w:rPr>
                              <w:t xml:space="preserve"> </w:t>
                            </w:r>
                          </w:p>
                          <w:p w:rsidR="00BC0DCC" w:rsidRPr="007A37BA" w:rsidRDefault="007A37BA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Leidenschaft verbindet:</w:t>
                            </w:r>
                            <w:r w:rsidR="00BC0DCC"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Entdecken Sie Inspiration,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teilen Sie Ihr Wissen – und erleben Sie Sammel-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freude, die verbindet und begeistert.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76EC2" id="Textfeld 6" o:spid="_x0000_s1028" type="#_x0000_t202" style="position:absolute;margin-left:210pt;margin-top:200.45pt;width:190.25pt;height:8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" filled="f" stroked="f" strokeweight=".5pt">
                <v:textbox inset="0,0,0,0">
                  <w:txbxContent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Gemeinschaft erleben:</w:t>
                      </w:r>
                      <w:r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Finden Sie Tauschpartner,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ergänzen Sie fehlende Stücke und gestalten Sie Ihre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 w:cs="Segoe UI Symbol"/>
                          <w:sz w:val="18"/>
                          <w:szCs w:val="18"/>
                          <w:lang w:eastAsia="de-DE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Sammlung gemeinsam mit Gleichgesinnten.</w:t>
                      </w:r>
                      <w:r w:rsidRPr="007A37BA">
                        <w:rPr>
                          <w:rFonts w:ascii="Arial Narrow" w:hAnsi="Arial Narrow" w:cs="Segoe UI Symbol"/>
                          <w:sz w:val="18"/>
                          <w:szCs w:val="18"/>
                          <w:lang w:eastAsia="de-DE"/>
                        </w:rPr>
                        <w:t xml:space="preserve"> </w:t>
                      </w:r>
                    </w:p>
                    <w:p w:rsidR="00BC0DCC" w:rsidRPr="007A37BA" w:rsidRDefault="007A37BA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Leidenschaft verbindet:</w:t>
                      </w:r>
                      <w:r w:rsidR="00BC0DCC"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Entdecken Sie Inspiration,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teilen Sie Ihr Wissen – und erleben Sie Sammel-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freude, die verbindet und begeistert.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F35793" wp14:editId="357393C5">
                <wp:simplePos x="0" y="0"/>
                <wp:positionH relativeFrom="column">
                  <wp:posOffset>154305</wp:posOffset>
                </wp:positionH>
                <wp:positionV relativeFrom="page">
                  <wp:posOffset>2564765</wp:posOffset>
                </wp:positionV>
                <wp:extent cx="2385060" cy="1089025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85060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0DCC" w:rsidRPr="007A37BA" w:rsidRDefault="007A37BA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Immer</w:t>
                            </w:r>
                            <w:r w:rsidR="00085850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up to date</w:t>
                            </w:r>
                            <w:r w:rsidR="00BC0DCC" w:rsidRPr="00193708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:</w:t>
                            </w:r>
                            <w:r w:rsidR="00BC0DCC"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Erhalten Sie regelmäßig Neuig-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keiten, spannende Forschungsergebnisse und inspi-</w:t>
                            </w:r>
                          </w:p>
                          <w:p w:rsidR="00085850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rierende Einblicke über Ihr Sammelgebiet hinaus.</w:t>
                            </w:r>
                          </w:p>
                          <w:p w:rsidR="00BC0DCC" w:rsidRPr="007A37BA" w:rsidRDefault="007A37BA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3708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sz w:val="18"/>
                                <w:szCs w:val="18"/>
                                <w:lang w:eastAsia="de-DE"/>
                              </w:rPr>
                              <w:t>🔹</w:t>
                            </w:r>
                            <w:r w:rsidRPr="00193708">
                              <w:rPr>
                                <w:rFonts w:ascii="FRUTIGER 47 LIGHT CONDENSED" w:hAnsi="FRUTIGER 47 LIGHT CONDENSED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0DCC" w:rsidRPr="00193708">
                              <w:rPr>
                                <w:rStyle w:val="Fett"/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Exklusive Vorteile</w:t>
                            </w:r>
                            <w:r w:rsidR="00BC0DCC" w:rsidRPr="00193708">
                              <w:rPr>
                                <w:rFonts w:ascii="Arial Narrow" w:hAnsi="Arial Narrow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BC0DCC"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Mitglieder genießen Zugang zu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Fachartikeln, seltenen Materialien und wertvollen </w:t>
                            </w:r>
                          </w:p>
                          <w:p w:rsidR="00BC0DCC" w:rsidRPr="007A37BA" w:rsidRDefault="00BC0DCC" w:rsidP="00BC0DCC">
                            <w:pPr>
                              <w:spacing w:line="276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7A37B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Tipps zur Erweiterung ihrer Sammlung.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35793" id="Textfeld 4" o:spid="_x0000_s1029" type="#_x0000_t202" style="position:absolute;margin-left:12.15pt;margin-top:201.95pt;width:187.8pt;height:8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" filled="f" stroked="f" strokeweight=".5pt">
                <v:textbox inset="0,0,0,0">
                  <w:txbxContent>
                    <w:p w:rsidR="00BC0DCC" w:rsidRPr="007A37BA" w:rsidRDefault="007A37BA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Immer</w:t>
                      </w:r>
                      <w:r w:rsidR="00085850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 xml:space="preserve"> up to date</w:t>
                      </w:r>
                      <w:r w:rsidR="00BC0DCC" w:rsidRPr="00193708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:</w:t>
                      </w:r>
                      <w:r w:rsidR="00BC0DCC"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>Erhalten Sie regelmäßig Neuig-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keiten, spannende Forschungsergebnisse und inspi-</w:t>
                      </w:r>
                    </w:p>
                    <w:p w:rsidR="00085850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rierende Einblicke über Ihr Sammelgebiet hinaus.</w:t>
                      </w:r>
                    </w:p>
                    <w:p w:rsidR="00BC0DCC" w:rsidRPr="007A37BA" w:rsidRDefault="007A37BA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193708">
                        <w:rPr>
                          <w:rFonts w:ascii="Segoe UI Symbol" w:hAnsi="Segoe UI Symbol" w:cs="Segoe UI Symbol"/>
                          <w:color w:val="385623" w:themeColor="accent6" w:themeShade="80"/>
                          <w:sz w:val="18"/>
                          <w:szCs w:val="18"/>
                          <w:lang w:eastAsia="de-DE"/>
                        </w:rPr>
                        <w:t>🔹</w:t>
                      </w:r>
                      <w:r w:rsidRPr="00193708">
                        <w:rPr>
                          <w:rFonts w:ascii="FRUTIGER 47 LIGHT CONDENSED" w:hAnsi="FRUTIGER 47 LIGHT CONDENSED"/>
                          <w:color w:val="385623" w:themeColor="accent6" w:themeShade="80"/>
                          <w:sz w:val="18"/>
                          <w:szCs w:val="18"/>
                        </w:rPr>
                        <w:t xml:space="preserve"> </w:t>
                      </w:r>
                      <w:r w:rsidR="00BC0DCC" w:rsidRPr="00193708">
                        <w:rPr>
                          <w:rStyle w:val="Fett"/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>Exklusive Vorteile</w:t>
                      </w:r>
                      <w:r w:rsidR="00BC0DCC" w:rsidRPr="00193708">
                        <w:rPr>
                          <w:rFonts w:ascii="Arial Narrow" w:hAnsi="Arial Narrow"/>
                          <w:color w:val="385623" w:themeColor="accent6" w:themeShade="80"/>
                          <w:sz w:val="18"/>
                          <w:szCs w:val="18"/>
                        </w:rPr>
                        <w:t xml:space="preserve">: </w:t>
                      </w:r>
                      <w:r w:rsidR="00BC0DCC"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Mitglieder genießen Zugang zu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Fachartikeln, seltenen Materialien und wertvollen </w:t>
                      </w:r>
                    </w:p>
                    <w:p w:rsidR="00BC0DCC" w:rsidRPr="007A37BA" w:rsidRDefault="00BC0DCC" w:rsidP="00BC0DCC">
                      <w:pPr>
                        <w:spacing w:line="276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7A37BA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Tipps zur Erweiterung ihrer Sammlung.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57A31" w:rsidRDefault="00C57A31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E34E24" w:rsidRDefault="00D67FC9" w:rsidP="00533A65">
      <w:pPr>
        <w:tabs>
          <w:tab w:val="left" w:pos="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F8BFAA" wp14:editId="3ADDA118">
                <wp:simplePos x="0" y="0"/>
                <wp:positionH relativeFrom="column">
                  <wp:posOffset>313055</wp:posOffset>
                </wp:positionH>
                <wp:positionV relativeFrom="page">
                  <wp:posOffset>2321560</wp:posOffset>
                </wp:positionV>
                <wp:extent cx="4919345" cy="214630"/>
                <wp:effectExtent l="0" t="0" r="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9193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3A65" w:rsidRPr="00193708" w:rsidRDefault="00533A65" w:rsidP="00533A65">
                            <w:pPr>
                              <w:spacing w:before="100" w:beforeAutospacing="1" w:after="100" w:afterAutospacing="1"/>
                              <w:rPr>
                                <w:rFonts w:ascii="Arial Narrow" w:hAnsi="Arial Narrow" w:cs="Arial"/>
                                <w:color w:val="385623" w:themeColor="accent6" w:themeShade="80"/>
                                <w:lang w:eastAsia="de-DE"/>
                              </w:rPr>
                            </w:pPr>
                            <w:r w:rsidRPr="00193708">
                              <w:rPr>
                                <w:rFonts w:ascii="Arial Narrow" w:hAnsi="Arial Narrow" w:cs="Arial"/>
                                <w:b/>
                                <w:bCs/>
                                <w:color w:val="385623" w:themeColor="accent6" w:themeShade="80"/>
                                <w:lang w:eastAsia="de-DE"/>
                              </w:rPr>
                              <w:t>Mitglied werden in unserer ArGe heißt: mehr erleben, mehr wissen, mehr teilen.</w:t>
                            </w:r>
                          </w:p>
                          <w:p w:rsidR="00533A65" w:rsidRPr="00644646" w:rsidRDefault="00533A65">
                            <w:pPr>
                              <w:rPr>
                                <w:color w:val="156082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8BFAA" id="Textfeld 7" o:spid="_x0000_s1030" type="#_x0000_t202" style="position:absolute;margin-left:24.65pt;margin-top:182.8pt;width:387.35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" filled="f" stroked="f" strokeweight=".5pt">
                <v:textbox inset="0,0,0,0">
                  <w:txbxContent>
                    <w:p w:rsidR="00533A65" w:rsidRPr="00193708" w:rsidRDefault="00533A65" w:rsidP="00533A65">
                      <w:pPr>
                        <w:spacing w:before="100" w:beforeAutospacing="1" w:after="100" w:afterAutospacing="1"/>
                        <w:rPr>
                          <w:rFonts w:ascii="Arial Narrow" w:hAnsi="Arial Narrow" w:cs="Arial"/>
                          <w:color w:val="385623" w:themeColor="accent6" w:themeShade="80"/>
                          <w:lang w:eastAsia="de-DE"/>
                        </w:rPr>
                      </w:pPr>
                      <w:r w:rsidRPr="00193708">
                        <w:rPr>
                          <w:rFonts w:ascii="Arial Narrow" w:hAnsi="Arial Narrow" w:cs="Arial"/>
                          <w:b/>
                          <w:bCs/>
                          <w:color w:val="385623" w:themeColor="accent6" w:themeShade="80"/>
                          <w:lang w:eastAsia="de-DE"/>
                        </w:rPr>
                        <w:t>Mitglied werden in unserer ArGe heißt: mehr erleben, mehr wissen, mehr teilen.</w:t>
                      </w:r>
                    </w:p>
                    <w:p w:rsidR="00533A65" w:rsidRPr="00644646" w:rsidRDefault="00533A65">
                      <w:pPr>
                        <w:rPr>
                          <w:color w:val="156082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34E24" w:rsidRDefault="00E34E24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E34E24" w:rsidRDefault="00E34E24" w:rsidP="00533A65">
      <w:pPr>
        <w:tabs>
          <w:tab w:val="left" w:pos="0"/>
        </w:tabs>
      </w:pPr>
    </w:p>
    <w:p w:rsidR="00E34E24" w:rsidRDefault="005B70F1" w:rsidP="00533A65">
      <w:pPr>
        <w:tabs>
          <w:tab w:val="left" w:pos="0"/>
        </w:tabs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79E25E" wp14:editId="55EE2962">
                <wp:simplePos x="0" y="0"/>
                <wp:positionH relativeFrom="column">
                  <wp:posOffset>184150</wp:posOffset>
                </wp:positionH>
                <wp:positionV relativeFrom="page">
                  <wp:posOffset>127000</wp:posOffset>
                </wp:positionV>
                <wp:extent cx="3219450" cy="2067339"/>
                <wp:effectExtent l="0" t="0" r="0" b="9525"/>
                <wp:wrapNone/>
                <wp:docPr id="2028792058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0673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70F1" w:rsidRPr="005B70F1" w:rsidRDefault="005B70F1" w:rsidP="005B70F1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</w:pPr>
                            <w:r w:rsidRPr="005B70F1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  <w:t>💌</w:t>
                            </w:r>
                            <w:r w:rsidRPr="005B70F1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  <w:t xml:space="preserve"> Werden Sie Teil </w:t>
                            </w:r>
                            <w:r w:rsidRPr="005B70F1">
                              <w:rPr>
                                <w:rFonts w:ascii="Arial Narrow" w:hAnsi="Arial Narrow"/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  <w:lang w:eastAsia="de-DE"/>
                              </w:rPr>
                              <w:br/>
                              <w:t>unserer Gemeinschaft!</w:t>
                            </w:r>
                          </w:p>
                          <w:p w:rsidR="005B70F1" w:rsidRPr="005B70F1" w:rsidRDefault="005B70F1" w:rsidP="005B70F1">
                            <w:pPr>
                              <w:spacing w:before="100" w:beforeAutospacing="1" w:after="100" w:afterAutospacing="1"/>
                              <w:rPr>
                                <w:rFonts w:ascii="Arial Narrow" w:hAnsi="Arial Narrow"/>
                                <w:color w:val="385623" w:themeColor="accent6" w:themeShade="80"/>
                                <w:sz w:val="40"/>
                                <w:szCs w:val="40"/>
                                <w:lang w:eastAsia="de-DE"/>
                              </w:rPr>
                            </w:pPr>
                            <w:r w:rsidRPr="005B70F1">
                              <w:rPr>
                                <w:rFonts w:ascii="Arial Narrow" w:hAnsi="Arial Narrow"/>
                                <w:color w:val="385623" w:themeColor="accent6" w:themeShade="80"/>
                                <w:sz w:val="40"/>
                                <w:szCs w:val="40"/>
                                <w:lang w:eastAsia="de-DE"/>
                              </w:rPr>
                              <w:t>Name der ArGe/FG/IG usw.</w:t>
                            </w:r>
                          </w:p>
                          <w:p w:rsidR="005B70F1" w:rsidRPr="005B70F1" w:rsidRDefault="005B70F1" w:rsidP="005B70F1">
                            <w:pPr>
                              <w:spacing w:before="100" w:beforeAutospacing="1" w:after="100" w:afterAutospacing="1"/>
                              <w:rPr>
                                <w:rFonts w:ascii="Arial Narrow" w:hAnsi="Arial Narrow"/>
                                <w:color w:val="385623" w:themeColor="accent6" w:themeShade="80"/>
                                <w:lang w:eastAsia="de-DE"/>
                              </w:rPr>
                            </w:pPr>
                            <w:r w:rsidRPr="005B70F1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lang w:eastAsia="de-DE"/>
                              </w:rPr>
                              <w:t>📧</w:t>
                            </w:r>
                            <w:r w:rsidRPr="005B70F1">
                              <w:rPr>
                                <w:rFonts w:ascii="Arial Narrow" w:hAnsi="Arial Narrow"/>
                                <w:color w:val="385623" w:themeColor="accent6" w:themeShade="80"/>
                                <w:lang w:eastAsia="de-DE"/>
                              </w:rPr>
                              <w:t xml:space="preserve"> Kontakt: [E-Mail-Adresse der ArGe]</w:t>
                            </w:r>
                            <w:r w:rsidRPr="005B70F1">
                              <w:rPr>
                                <w:rFonts w:ascii="Arial Narrow" w:hAnsi="Arial Narrow"/>
                                <w:color w:val="385623" w:themeColor="accent6" w:themeShade="80"/>
                                <w:lang w:eastAsia="de-DE"/>
                              </w:rPr>
                              <w:br/>
                            </w:r>
                            <w:r w:rsidRPr="005B70F1">
                              <w:rPr>
                                <w:rFonts w:ascii="Segoe UI Symbol" w:hAnsi="Segoe UI Symbol" w:cs="Segoe UI Symbol"/>
                                <w:color w:val="385623" w:themeColor="accent6" w:themeShade="80"/>
                                <w:lang w:eastAsia="de-DE"/>
                              </w:rPr>
                              <w:t>🌐</w:t>
                            </w:r>
                            <w:r w:rsidRPr="005B70F1">
                              <w:rPr>
                                <w:rFonts w:ascii="Arial Narrow" w:hAnsi="Arial Narrow"/>
                                <w:color w:val="385623" w:themeColor="accent6" w:themeShade="80"/>
                                <w:lang w:eastAsia="de-DE"/>
                              </w:rPr>
                              <w:t xml:space="preserve"> www.[ArGe-Webseite].de</w:t>
                            </w:r>
                          </w:p>
                          <w:p w:rsidR="005B70F1" w:rsidRPr="00533A65" w:rsidRDefault="005B70F1" w:rsidP="005B70F1">
                            <w:pPr>
                              <w:rPr>
                                <w:color w:val="5B9BD5" w:themeColor="accen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9E25E" id="Textfeld 5" o:spid="_x0000_s1031" type="#_x0000_t202" style="position:absolute;margin-left:14.5pt;margin-top:10pt;width:253.5pt;height:162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" filled="f" stroked="f" strokeweight=".5pt">
                <v:textbox inset="0,0,0,0">
                  <w:txbxContent>
                    <w:p w:rsidR="005B70F1" w:rsidRPr="005B70F1" w:rsidRDefault="005B70F1" w:rsidP="005B70F1">
                      <w:pPr>
                        <w:spacing w:before="100" w:beforeAutospacing="1" w:after="100" w:afterAutospacing="1"/>
                        <w:outlineLvl w:val="2"/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</w:pPr>
                      <w:r w:rsidRPr="005B70F1">
                        <w:rPr>
                          <w:rFonts w:ascii="Segoe UI Symbol" w:hAnsi="Segoe UI Symbol" w:cs="Segoe UI Symbol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  <w:t>💌</w:t>
                      </w:r>
                      <w:r w:rsidRPr="005B70F1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  <w:t xml:space="preserve"> Werden Sie Teil </w:t>
                      </w:r>
                      <w:r w:rsidRPr="005B70F1">
                        <w:rPr>
                          <w:rFonts w:ascii="Arial Narrow" w:hAnsi="Arial Narrow"/>
                          <w:b/>
                          <w:bCs/>
                          <w:color w:val="385623" w:themeColor="accent6" w:themeShade="80"/>
                          <w:sz w:val="36"/>
                          <w:szCs w:val="36"/>
                          <w:lang w:eastAsia="de-DE"/>
                        </w:rPr>
                        <w:br/>
                        <w:t>unserer Gemeinschaft!</w:t>
                      </w:r>
                    </w:p>
                    <w:p w:rsidR="005B70F1" w:rsidRPr="005B70F1" w:rsidRDefault="005B70F1" w:rsidP="005B70F1">
                      <w:pPr>
                        <w:spacing w:before="100" w:beforeAutospacing="1" w:after="100" w:afterAutospacing="1"/>
                        <w:rPr>
                          <w:rFonts w:ascii="Arial Narrow" w:hAnsi="Arial Narrow"/>
                          <w:color w:val="385623" w:themeColor="accent6" w:themeShade="80"/>
                          <w:sz w:val="40"/>
                          <w:szCs w:val="40"/>
                          <w:lang w:eastAsia="de-DE"/>
                        </w:rPr>
                      </w:pPr>
                      <w:r w:rsidRPr="005B70F1">
                        <w:rPr>
                          <w:rFonts w:ascii="Arial Narrow" w:hAnsi="Arial Narrow"/>
                          <w:color w:val="385623" w:themeColor="accent6" w:themeShade="80"/>
                          <w:sz w:val="40"/>
                          <w:szCs w:val="40"/>
                          <w:lang w:eastAsia="de-DE"/>
                        </w:rPr>
                        <w:t>Name der ArGe/FG/IG usw.</w:t>
                      </w:r>
                    </w:p>
                    <w:p w:rsidR="005B70F1" w:rsidRPr="005B70F1" w:rsidRDefault="005B70F1" w:rsidP="005B70F1">
                      <w:pPr>
                        <w:spacing w:before="100" w:beforeAutospacing="1" w:after="100" w:afterAutospacing="1"/>
                        <w:rPr>
                          <w:rFonts w:ascii="Arial Narrow" w:hAnsi="Arial Narrow"/>
                          <w:color w:val="385623" w:themeColor="accent6" w:themeShade="80"/>
                          <w:lang w:eastAsia="de-DE"/>
                        </w:rPr>
                      </w:pPr>
                      <w:r w:rsidRPr="005B70F1">
                        <w:rPr>
                          <w:rFonts w:ascii="Segoe UI Symbol" w:hAnsi="Segoe UI Symbol" w:cs="Segoe UI Symbol"/>
                          <w:color w:val="385623" w:themeColor="accent6" w:themeShade="80"/>
                          <w:lang w:eastAsia="de-DE"/>
                        </w:rPr>
                        <w:t>📧</w:t>
                      </w:r>
                      <w:r w:rsidRPr="005B70F1">
                        <w:rPr>
                          <w:rFonts w:ascii="Arial Narrow" w:hAnsi="Arial Narrow"/>
                          <w:color w:val="385623" w:themeColor="accent6" w:themeShade="80"/>
                          <w:lang w:eastAsia="de-DE"/>
                        </w:rPr>
                        <w:t xml:space="preserve"> Kontakt: [E-Mail-Adresse der ArGe]</w:t>
                      </w:r>
                      <w:r w:rsidRPr="005B70F1">
                        <w:rPr>
                          <w:rFonts w:ascii="Arial Narrow" w:hAnsi="Arial Narrow"/>
                          <w:color w:val="385623" w:themeColor="accent6" w:themeShade="80"/>
                          <w:lang w:eastAsia="de-DE"/>
                        </w:rPr>
                        <w:br/>
                      </w:r>
                      <w:r w:rsidRPr="005B70F1">
                        <w:rPr>
                          <w:rFonts w:ascii="Segoe UI Symbol" w:hAnsi="Segoe UI Symbol" w:cs="Segoe UI Symbol"/>
                          <w:color w:val="385623" w:themeColor="accent6" w:themeShade="80"/>
                          <w:lang w:eastAsia="de-DE"/>
                        </w:rPr>
                        <w:t>🌐</w:t>
                      </w:r>
                      <w:r w:rsidRPr="005B70F1">
                        <w:rPr>
                          <w:rFonts w:ascii="Arial Narrow" w:hAnsi="Arial Narrow"/>
                          <w:color w:val="385623" w:themeColor="accent6" w:themeShade="80"/>
                          <w:lang w:eastAsia="de-DE"/>
                        </w:rPr>
                        <w:t xml:space="preserve"> www.[ArGe-Webseite].de</w:t>
                      </w:r>
                    </w:p>
                    <w:p w:rsidR="005B70F1" w:rsidRPr="00533A65" w:rsidRDefault="005B70F1" w:rsidP="005B70F1">
                      <w:pPr>
                        <w:rPr>
                          <w:color w:val="5B9BD5" w:themeColor="accen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96C87">
        <w:rPr>
          <w:noProof/>
          <w:color w:val="2945AD"/>
          <w:lang w:eastAsia="de-DE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CB66A65" wp14:editId="6D1C7DB4">
                <wp:simplePos x="0" y="0"/>
                <wp:positionH relativeFrom="column">
                  <wp:posOffset>-34290</wp:posOffset>
                </wp:positionH>
                <wp:positionV relativeFrom="page">
                  <wp:posOffset>-38100</wp:posOffset>
                </wp:positionV>
                <wp:extent cx="5382895" cy="3808095"/>
                <wp:effectExtent l="0" t="0" r="8255" b="190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82895" cy="3808095"/>
                        </a:xfrm>
                        <a:prstGeom prst="rect">
                          <a:avLst/>
                        </a:prstGeom>
                        <a:solidFill>
                          <a:srgbClr val="EBE6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7D1AA" id="Rechteck 2" o:spid="_x0000_s1026" style="position:absolute;margin-left:-2.7pt;margin-top:-3pt;width:423.85pt;height:299.8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" fillcolor="#ebe6d8" stroked="f" strokeweight="1pt">
                <w10:wrap anchory="page"/>
              </v:rect>
            </w:pict>
          </mc:Fallback>
        </mc:AlternateContent>
      </w:r>
    </w:p>
    <w:p w:rsidR="00C57A31" w:rsidRDefault="00C57A31" w:rsidP="00533A65">
      <w:pPr>
        <w:tabs>
          <w:tab w:val="left" w:pos="0"/>
        </w:tabs>
      </w:pPr>
    </w:p>
    <w:p w:rsidR="008321A2" w:rsidRDefault="008321A2" w:rsidP="00533A65">
      <w:pPr>
        <w:tabs>
          <w:tab w:val="left" w:pos="0"/>
        </w:tabs>
      </w:pPr>
    </w:p>
    <w:p w:rsidR="00B475D5" w:rsidRDefault="00D67FC9" w:rsidP="00533A65">
      <w:pPr>
        <w:tabs>
          <w:tab w:val="left" w:pos="0"/>
        </w:tabs>
      </w:pPr>
      <w:r>
        <w:rPr>
          <w:noProof/>
          <w:lang w:eastAsia="de-DE"/>
        </w:rPr>
        <w:drawing>
          <wp:anchor distT="0" distB="0" distL="114300" distR="114300" simplePos="0" relativeHeight="251661824" behindDoc="1" locked="0" layoutInCell="1" allowOverlap="1" wp14:anchorId="51D14600" wp14:editId="647753D3">
            <wp:simplePos x="0" y="0"/>
            <wp:positionH relativeFrom="column">
              <wp:posOffset>-31750</wp:posOffset>
            </wp:positionH>
            <wp:positionV relativeFrom="page">
              <wp:posOffset>1673860</wp:posOffset>
            </wp:positionV>
            <wp:extent cx="1582420" cy="2094230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1A2" w:rsidRPr="008321A2">
        <w:t xml:space="preserve"> </w:t>
      </w:r>
      <w:r>
        <w:rPr>
          <w:noProof/>
          <w:lang w:eastAsia="de-DE"/>
        </w:rPr>
        <w:drawing>
          <wp:anchor distT="0" distB="0" distL="114300" distR="114300" simplePos="0" relativeHeight="251660800" behindDoc="1" locked="0" layoutInCell="1" allowOverlap="1" wp14:anchorId="50D7C016" wp14:editId="7FF0DE2F">
            <wp:simplePos x="0" y="0"/>
            <wp:positionH relativeFrom="column">
              <wp:posOffset>4357370</wp:posOffset>
            </wp:positionH>
            <wp:positionV relativeFrom="page">
              <wp:posOffset>127000</wp:posOffset>
            </wp:positionV>
            <wp:extent cx="834390" cy="117665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75D5" w:rsidSect="00533A65">
      <w:pgSz w:w="8400" w:h="596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UTIGER 47 LIGHT CONDENSED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65"/>
    <w:rsid w:val="00085850"/>
    <w:rsid w:val="000B7A05"/>
    <w:rsid w:val="000D59A3"/>
    <w:rsid w:val="000E5D7B"/>
    <w:rsid w:val="00193708"/>
    <w:rsid w:val="001B11BE"/>
    <w:rsid w:val="001C2D60"/>
    <w:rsid w:val="001C73F6"/>
    <w:rsid w:val="001D6D1E"/>
    <w:rsid w:val="00230D8D"/>
    <w:rsid w:val="00290268"/>
    <w:rsid w:val="003C4B1D"/>
    <w:rsid w:val="003F0DFA"/>
    <w:rsid w:val="00425E6C"/>
    <w:rsid w:val="004E0F0D"/>
    <w:rsid w:val="00533A65"/>
    <w:rsid w:val="005B70F1"/>
    <w:rsid w:val="00620A49"/>
    <w:rsid w:val="00644646"/>
    <w:rsid w:val="00692BD0"/>
    <w:rsid w:val="007A37BA"/>
    <w:rsid w:val="008321A2"/>
    <w:rsid w:val="008E3307"/>
    <w:rsid w:val="009703EF"/>
    <w:rsid w:val="00A96C87"/>
    <w:rsid w:val="00AA711C"/>
    <w:rsid w:val="00B475D5"/>
    <w:rsid w:val="00B52794"/>
    <w:rsid w:val="00BC0DCC"/>
    <w:rsid w:val="00C237EB"/>
    <w:rsid w:val="00C41920"/>
    <w:rsid w:val="00C57A31"/>
    <w:rsid w:val="00CE2C8B"/>
    <w:rsid w:val="00D67FC9"/>
    <w:rsid w:val="00DE1B73"/>
    <w:rsid w:val="00E34E24"/>
    <w:rsid w:val="00E75627"/>
    <w:rsid w:val="00F61ED0"/>
    <w:rsid w:val="00FB5064"/>
    <w:rsid w:val="00FB7800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C0F0"/>
  <w15:chartTrackingRefBased/>
  <w15:docId w15:val="{AF6961B1-D8C8-4600-9F7D-A2712FCB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  <w:kern w:val="2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33A65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3A65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3A65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3A65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3A65"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3A65"/>
    <w:pPr>
      <w:keepNext/>
      <w:keepLines/>
      <w:spacing w:before="40"/>
      <w:outlineLvl w:val="5"/>
    </w:pPr>
    <w:rPr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3A65"/>
    <w:pPr>
      <w:keepNext/>
      <w:keepLines/>
      <w:spacing w:before="40"/>
      <w:outlineLvl w:val="6"/>
    </w:pPr>
    <w:rPr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3A65"/>
    <w:pPr>
      <w:keepNext/>
      <w:keepLines/>
      <w:outlineLvl w:val="7"/>
    </w:pPr>
    <w:rPr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3A65"/>
    <w:pPr>
      <w:keepNext/>
      <w:keepLines/>
      <w:outlineLvl w:val="8"/>
    </w:pPr>
    <w:rPr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33A65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533A65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533A65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533A65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533A65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533A65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533A65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533A65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533A65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533A65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533A65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3A65"/>
    <w:pPr>
      <w:numPr>
        <w:ilvl w:val="1"/>
      </w:numPr>
      <w:spacing w:after="160"/>
    </w:pPr>
    <w:rPr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533A65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3A65"/>
    <w:pPr>
      <w:spacing w:before="160" w:after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533A65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533A65"/>
    <w:pPr>
      <w:ind w:left="720"/>
      <w:contextualSpacing/>
    </w:pPr>
  </w:style>
  <w:style w:type="character" w:styleId="IntensiveHervorhebung">
    <w:name w:val="Intense Emphasis"/>
    <w:uiPriority w:val="21"/>
    <w:qFormat/>
    <w:rsid w:val="00533A65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3A6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533A65"/>
    <w:rPr>
      <w:i/>
      <w:iCs/>
      <w:color w:val="0F4761"/>
    </w:rPr>
  </w:style>
  <w:style w:type="character" w:styleId="IntensiverVerweis">
    <w:name w:val="Intense Reference"/>
    <w:uiPriority w:val="32"/>
    <w:qFormat/>
    <w:rsid w:val="00533A65"/>
    <w:rPr>
      <w:b/>
      <w:bCs/>
      <w:smallCaps/>
      <w:color w:val="0F4761"/>
      <w:spacing w:val="5"/>
    </w:rPr>
  </w:style>
  <w:style w:type="character" w:styleId="Fett">
    <w:name w:val="Strong"/>
    <w:uiPriority w:val="22"/>
    <w:qFormat/>
    <w:rsid w:val="00BC0DCC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AA71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Postkarte_ArGe_beidseitig Muster</Template>
  <TotalTime>0</TotalTime>
  <Pages>2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Lukas</dc:creator>
  <cp:keywords/>
  <dc:description/>
  <cp:lastModifiedBy>Schönherr, Kirsten</cp:lastModifiedBy>
  <cp:revision>2</cp:revision>
  <dcterms:created xsi:type="dcterms:W3CDTF">2025-11-09T10:04:00Z</dcterms:created>
  <dcterms:modified xsi:type="dcterms:W3CDTF">2025-11-09T10:04:00Z</dcterms:modified>
</cp:coreProperties>
</file>