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7E997" w14:textId="1094FCAD" w:rsidR="00F438DB" w:rsidRDefault="00481179" w:rsidP="00CE1B44">
      <w:pPr>
        <w:ind w:right="424" w:firstLine="709"/>
        <w:rPr>
          <w:color w:val="153D63" w:themeColor="text2" w:themeTint="E6"/>
          <w:sz w:val="144"/>
          <w:szCs w:val="144"/>
        </w:rPr>
      </w:pPr>
      <w:bookmarkStart w:id="0" w:name="_GoBack"/>
      <w:bookmarkEnd w:id="0"/>
      <w:r w:rsidRPr="00FA47B7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52448" behindDoc="0" locked="0" layoutInCell="1" allowOverlap="1" wp14:anchorId="3EAE4473" wp14:editId="57953EED">
            <wp:simplePos x="0" y="0"/>
            <wp:positionH relativeFrom="column">
              <wp:posOffset>3835400</wp:posOffset>
            </wp:positionH>
            <wp:positionV relativeFrom="page">
              <wp:posOffset>1371600</wp:posOffset>
            </wp:positionV>
            <wp:extent cx="1104900" cy="11049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7627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C73AF27" wp14:editId="04985F2E">
                <wp:simplePos x="0" y="0"/>
                <wp:positionH relativeFrom="column">
                  <wp:posOffset>3086100</wp:posOffset>
                </wp:positionH>
                <wp:positionV relativeFrom="paragraph">
                  <wp:posOffset>-652780</wp:posOffset>
                </wp:positionV>
                <wp:extent cx="842258" cy="762000"/>
                <wp:effectExtent l="0" t="0" r="15240" b="1905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258" cy="762000"/>
                          <a:chOff x="0" y="0"/>
                          <a:chExt cx="842258" cy="762000"/>
                        </a:xfrm>
                      </wpg:grpSpPr>
                      <wps:wsp>
                        <wps:cNvPr id="323995916" name="Oval 21"/>
                        <wps:cNvSpPr/>
                        <wps:spPr>
                          <a:xfrm>
                            <a:off x="0" y="0"/>
                            <a:ext cx="842258" cy="762000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9106972" name="Textfeld 22"/>
                        <wps:cNvSpPr txBox="1"/>
                        <wps:spPr>
                          <a:xfrm>
                            <a:off x="79436" y="158750"/>
                            <a:ext cx="644056" cy="527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05DA43" w14:textId="77777777" w:rsidR="00481179" w:rsidRPr="00D10BCB" w:rsidRDefault="00481179" w:rsidP="0048117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permStart w:id="914847823" w:edGrp="everyone"/>
                              <w:r w:rsidRPr="00D10BCB">
                                <w:rPr>
                                  <w:rFonts w:ascii="Arial" w:hAnsi="Arial" w:cs="Arial"/>
                                  <w:color w:val="FF0000"/>
                                </w:rPr>
                                <w:t>Logo Verein</w:t>
                              </w:r>
                              <w:permEnd w:id="91484782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3AF27" id="Gruppieren 1" o:spid="_x0000_s1026" style="position:absolute;left:0;text-align:left;margin-left:243pt;margin-top:-51.4pt;width:66.3pt;height:60pt;z-index:251750400" coordsize="8422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">
                <v:oval id="Oval 21" o:spid="_x0000_s1027" style="position:absolute;width:8422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" fillcolor="#e8e8e8" strokecolor="red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94;top:1587;width:6440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" filled="f" stroked="f" strokeweight=".5pt">
                  <v:textbox>
                    <w:txbxContent>
                      <w:p w14:paraId="2A05DA43" w14:textId="77777777" w:rsidR="00481179" w:rsidRPr="00D10BCB" w:rsidRDefault="00481179" w:rsidP="00481179">
                        <w:pPr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permStart w:id="914847823" w:edGrp="everyone"/>
                        <w:r w:rsidRPr="00D10BCB">
                          <w:rPr>
                            <w:rFonts w:ascii="Arial" w:hAnsi="Arial" w:cs="Arial"/>
                            <w:color w:val="FF0000"/>
                          </w:rPr>
                          <w:t>Logo Verein</w:t>
                        </w:r>
                        <w:permEnd w:id="914847823"/>
                      </w:p>
                    </w:txbxContent>
                  </v:textbox>
                </v:shape>
              </v:group>
            </w:pict>
          </mc:Fallback>
        </mc:AlternateContent>
      </w:r>
      <w:r w:rsidR="001F523B" w:rsidRPr="00CE1B44">
        <w:rPr>
          <w:noProof/>
          <w:lang w:eastAsia="de-DE"/>
        </w:rPr>
        <w:drawing>
          <wp:anchor distT="0" distB="0" distL="114300" distR="114300" simplePos="0" relativeHeight="251747328" behindDoc="1" locked="0" layoutInCell="1" allowOverlap="1" wp14:anchorId="085EA4D9" wp14:editId="07FA0B0A">
            <wp:simplePos x="0" y="0"/>
            <wp:positionH relativeFrom="column">
              <wp:posOffset>0</wp:posOffset>
            </wp:positionH>
            <wp:positionV relativeFrom="page">
              <wp:posOffset>279594</wp:posOffset>
            </wp:positionV>
            <wp:extent cx="1397000" cy="787400"/>
            <wp:effectExtent l="0" t="0" r="0" b="0"/>
            <wp:wrapNone/>
            <wp:docPr id="11228825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825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23B" w:rsidRPr="00CE1B44">
        <w:rPr>
          <w:noProof/>
          <w:lang w:eastAsia="de-DE"/>
        </w:rPr>
        <w:drawing>
          <wp:anchor distT="0" distB="0" distL="114300" distR="114300" simplePos="0" relativeHeight="251657727" behindDoc="1" locked="0" layoutInCell="1" allowOverlap="1" wp14:anchorId="6AD2C797" wp14:editId="4D9BDDE2">
            <wp:simplePos x="0" y="0"/>
            <wp:positionH relativeFrom="column">
              <wp:posOffset>118110</wp:posOffset>
            </wp:positionH>
            <wp:positionV relativeFrom="paragraph">
              <wp:posOffset>152400</wp:posOffset>
            </wp:positionV>
            <wp:extent cx="5180330" cy="3879850"/>
            <wp:effectExtent l="0" t="0" r="0" b="0"/>
            <wp:wrapNone/>
            <wp:docPr id="20983665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665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23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055F252E" wp14:editId="43C66CDE">
                <wp:simplePos x="0" y="0"/>
                <wp:positionH relativeFrom="column">
                  <wp:posOffset>118745</wp:posOffset>
                </wp:positionH>
                <wp:positionV relativeFrom="page">
                  <wp:posOffset>118745</wp:posOffset>
                </wp:positionV>
                <wp:extent cx="5089525" cy="7314565"/>
                <wp:effectExtent l="0" t="0" r="3175" b="635"/>
                <wp:wrapNone/>
                <wp:docPr id="707097317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9525" cy="7314565"/>
                        </a:xfrm>
                        <a:prstGeom prst="rect">
                          <a:avLst/>
                        </a:prstGeom>
                        <a:solidFill>
                          <a:srgbClr val="CCC6B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D15F628" id="Rechteck 19" o:spid="_x0000_s1026" style="position:absolute;margin-left:9.35pt;margin-top:9.35pt;width:400.75pt;height:575.95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" fillcolor="#ccc6b9" stroked="f" strokeweight="1pt">
                <w10:wrap anchory="page"/>
              </v:rect>
            </w:pict>
          </mc:Fallback>
        </mc:AlternateContent>
      </w:r>
      <w:r w:rsidR="003A215A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43232" behindDoc="0" locked="0" layoutInCell="1" allowOverlap="1" wp14:anchorId="453DD308" wp14:editId="564B1DCE">
            <wp:simplePos x="0" y="0"/>
            <wp:positionH relativeFrom="column">
              <wp:posOffset>460706</wp:posOffset>
            </wp:positionH>
            <wp:positionV relativeFrom="paragraph">
              <wp:posOffset>473075</wp:posOffset>
            </wp:positionV>
            <wp:extent cx="3256915" cy="3256915"/>
            <wp:effectExtent l="0" t="0" r="0" b="0"/>
            <wp:wrapNone/>
            <wp:docPr id="94411088" name="Grafik 20" descr="Ein Bild, das Im Haus, Einzelhandelsgeschäft, Decke, Bod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1088" name="Grafik 20" descr="Ein Bild, das Im Haus, Einzelhandelsgeschäft, Decke, Boden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53A" w:rsidRPr="005F6659">
        <w:rPr>
          <w:noProof/>
          <w:color w:val="153D63" w:themeColor="text2" w:themeTint="E6"/>
          <w:sz w:val="96"/>
          <w:szCs w:val="96"/>
          <w:lang w:eastAsia="de-DE"/>
        </w:rPr>
        <w:drawing>
          <wp:anchor distT="0" distB="0" distL="114300" distR="114300" simplePos="0" relativeHeight="251658240" behindDoc="0" locked="0" layoutInCell="1" allowOverlap="1" wp14:anchorId="5D24A71A" wp14:editId="2EB32F98">
            <wp:simplePos x="0" y="0"/>
            <wp:positionH relativeFrom="margin">
              <wp:posOffset>4205041</wp:posOffset>
            </wp:positionH>
            <wp:positionV relativeFrom="margin">
              <wp:posOffset>-621160</wp:posOffset>
            </wp:positionV>
            <wp:extent cx="782320" cy="762000"/>
            <wp:effectExtent l="0" t="0" r="5080" b="0"/>
            <wp:wrapNone/>
            <wp:docPr id="6615733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73313" name="Grafik 661573313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44C">
        <w:rPr>
          <w:noProof/>
          <w:color w:val="0E2841" w:themeColor="text2"/>
          <w:sz w:val="96"/>
          <w:szCs w:val="96"/>
          <w:lang w:eastAsia="de-DE"/>
        </w:rPr>
        <w:drawing>
          <wp:anchor distT="0" distB="0" distL="114300" distR="114300" simplePos="0" relativeHeight="251731968" behindDoc="0" locked="0" layoutInCell="1" allowOverlap="1" wp14:anchorId="40F5B871" wp14:editId="2B35944A">
            <wp:simplePos x="0" y="0"/>
            <wp:positionH relativeFrom="column">
              <wp:posOffset>3379041</wp:posOffset>
            </wp:positionH>
            <wp:positionV relativeFrom="paragraph">
              <wp:posOffset>-3836035</wp:posOffset>
            </wp:positionV>
            <wp:extent cx="655320" cy="638175"/>
            <wp:effectExtent l="0" t="0" r="5080" b="0"/>
            <wp:wrapNone/>
            <wp:docPr id="30894071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40716" name="Grafik 308940716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2D402" w14:textId="374F83BE" w:rsidR="00F438DB" w:rsidRDefault="00CE1B44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r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D2C2F6" wp14:editId="79849B6C">
                <wp:simplePos x="0" y="0"/>
                <wp:positionH relativeFrom="column">
                  <wp:posOffset>3841750</wp:posOffset>
                </wp:positionH>
                <wp:positionV relativeFrom="page">
                  <wp:posOffset>2520950</wp:posOffset>
                </wp:positionV>
                <wp:extent cx="1059704" cy="1231900"/>
                <wp:effectExtent l="0" t="0" r="7620" b="6350"/>
                <wp:wrapNone/>
                <wp:docPr id="792229916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704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F7C11" w14:textId="77777777" w:rsidR="00CE1B44" w:rsidRPr="00481179" w:rsidRDefault="00B27A12" w:rsidP="0056213A">
                            <w:pPr>
                              <w:pStyle w:val="EinfAbs"/>
                              <w:tabs>
                                <w:tab w:val="left" w:pos="460"/>
                              </w:tabs>
                              <w:jc w:val="center"/>
                              <w:rPr>
                                <w:rFonts w:ascii="Tahoma" w:hAnsi="Tahoma" w:cs="Tahoma"/>
                                <w:color w:val="73654B"/>
                                <w:sz w:val="22"/>
                                <w:szCs w:val="22"/>
                              </w:rPr>
                            </w:pPr>
                            <w:r w:rsidRPr="00481179">
                              <w:rPr>
                                <w:rFonts w:ascii="Tahoma" w:hAnsi="Tahoma" w:cs="Tahoma"/>
                                <w:color w:val="73654B"/>
                                <w:sz w:val="22"/>
                                <w:szCs w:val="22"/>
                              </w:rPr>
                              <w:t xml:space="preserve">Alle Informationen </w:t>
                            </w:r>
                          </w:p>
                          <w:p w14:paraId="6E0BA889" w14:textId="1B07711E" w:rsidR="00B27A12" w:rsidRPr="00481179" w:rsidRDefault="00B27A12" w:rsidP="0056213A">
                            <w:pPr>
                              <w:pStyle w:val="EinfAbs"/>
                              <w:tabs>
                                <w:tab w:val="left" w:pos="460"/>
                              </w:tabs>
                              <w:jc w:val="center"/>
                              <w:rPr>
                                <w:rFonts w:ascii="Tahoma" w:hAnsi="Tahoma" w:cs="Tahoma"/>
                                <w:color w:val="73654B"/>
                                <w:sz w:val="22"/>
                                <w:szCs w:val="22"/>
                              </w:rPr>
                            </w:pPr>
                            <w:r w:rsidRPr="00481179">
                              <w:rPr>
                                <w:rFonts w:ascii="Tahoma" w:hAnsi="Tahoma" w:cs="Tahoma"/>
                                <w:color w:val="73654B"/>
                                <w:sz w:val="22"/>
                                <w:szCs w:val="22"/>
                              </w:rPr>
                              <w:t>zur Veranstaltung gibt´s hier.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2C2F6" id="Textfeld 7" o:spid="_x0000_s1029" type="#_x0000_t202" style="position:absolute;left:0;text-align:left;margin-left:302.5pt;margin-top:198.5pt;width:83.45pt;height:9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" filled="f" stroked="f" strokeweight=".5pt">
                <v:textbox inset="0,0,0,0">
                  <w:txbxContent>
                    <w:p w14:paraId="26BF7C11" w14:textId="77777777" w:rsidR="00CE1B44" w:rsidRPr="00481179" w:rsidRDefault="00B27A12" w:rsidP="0056213A">
                      <w:pPr>
                        <w:pStyle w:val="EinfAbs"/>
                        <w:tabs>
                          <w:tab w:val="left" w:pos="460"/>
                        </w:tabs>
                        <w:jc w:val="center"/>
                        <w:rPr>
                          <w:rFonts w:ascii="Tahoma" w:hAnsi="Tahoma" w:cs="Tahoma"/>
                          <w:color w:val="73654B"/>
                          <w:sz w:val="22"/>
                          <w:szCs w:val="22"/>
                        </w:rPr>
                      </w:pPr>
                      <w:r w:rsidRPr="00481179">
                        <w:rPr>
                          <w:rFonts w:ascii="Tahoma" w:hAnsi="Tahoma" w:cs="Tahoma"/>
                          <w:color w:val="73654B"/>
                          <w:sz w:val="22"/>
                          <w:szCs w:val="22"/>
                        </w:rPr>
                        <w:t xml:space="preserve">Alle Informationen </w:t>
                      </w:r>
                    </w:p>
                    <w:p w14:paraId="6E0BA889" w14:textId="1B07711E" w:rsidR="00B27A12" w:rsidRPr="00481179" w:rsidRDefault="00B27A12" w:rsidP="0056213A">
                      <w:pPr>
                        <w:pStyle w:val="EinfAbs"/>
                        <w:tabs>
                          <w:tab w:val="left" w:pos="460"/>
                        </w:tabs>
                        <w:jc w:val="center"/>
                        <w:rPr>
                          <w:rFonts w:ascii="Tahoma" w:hAnsi="Tahoma" w:cs="Tahoma"/>
                          <w:color w:val="73654B"/>
                          <w:sz w:val="22"/>
                          <w:szCs w:val="22"/>
                        </w:rPr>
                      </w:pPr>
                      <w:r w:rsidRPr="00481179">
                        <w:rPr>
                          <w:rFonts w:ascii="Tahoma" w:hAnsi="Tahoma" w:cs="Tahoma"/>
                          <w:color w:val="73654B"/>
                          <w:sz w:val="22"/>
                          <w:szCs w:val="22"/>
                        </w:rPr>
                        <w:t>zur Veranstaltung gibt´s hier.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94F977" w14:textId="79C0CFB1" w:rsidR="005B08B4" w:rsidRDefault="005B08B4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</w:p>
    <w:p w14:paraId="2011E923" w14:textId="304B74A0" w:rsidR="005B08B4" w:rsidRDefault="00D018E4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r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C53D8" wp14:editId="32E2B94A">
                <wp:simplePos x="0" y="0"/>
                <wp:positionH relativeFrom="column">
                  <wp:posOffset>214630</wp:posOffset>
                </wp:positionH>
                <wp:positionV relativeFrom="page">
                  <wp:posOffset>4899356</wp:posOffset>
                </wp:positionV>
                <wp:extent cx="4775200" cy="1510665"/>
                <wp:effectExtent l="0" t="0" r="0" b="0"/>
                <wp:wrapNone/>
                <wp:docPr id="58278580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0" cy="151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C2A72" w14:textId="368977C3" w:rsidR="005F6659" w:rsidRPr="00CE1B44" w:rsidRDefault="00481179" w:rsidP="003A215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73654B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73654B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3654B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3654B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73654B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73654B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3654B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3654B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TITEL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73654B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73654B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3654B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3654B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="005F6659" w:rsidRPr="00CE1B44">
                              <w:rPr>
                                <w:rFonts w:ascii="Tahoma" w:hAnsi="Tahoma" w:cs="Tahoma"/>
                                <w:b/>
                                <w:bCs/>
                                <w:color w:val="73654B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73654B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3654B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3654B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VERANSTALTUNG</w:t>
                            </w:r>
                          </w:p>
                          <w:p w14:paraId="4F936118" w14:textId="77777777" w:rsidR="005F6659" w:rsidRDefault="005F6659" w:rsidP="005B08B4"/>
                          <w:p w14:paraId="14EEA6A4" w14:textId="4C8C0F08" w:rsidR="005F6659" w:rsidRPr="00481179" w:rsidRDefault="00481179" w:rsidP="005B08B4">
                            <w:pPr>
                              <w:pStyle w:val="EinfAbs"/>
                              <w:rPr>
                                <w:rFonts w:ascii="Tahoma" w:hAnsi="Tahoma" w:cs="Tahoma"/>
                                <w:iCs/>
                                <w:color w:val="60563B"/>
                                <w:sz w:val="28"/>
                                <w:szCs w:val="28"/>
                              </w:rPr>
                            </w:pPr>
                            <w:r w:rsidRPr="00481179">
                              <w:rPr>
                                <w:rFonts w:ascii="Tahoma" w:hAnsi="Tahoma" w:cs="Tahoma"/>
                                <w:iCs/>
                                <w:color w:val="60563B"/>
                                <w:sz w:val="28"/>
                                <w:szCs w:val="28"/>
                              </w:rPr>
                              <w:t>Untertitel und noch eine herzliche Einladung</w:t>
                            </w:r>
                          </w:p>
                          <w:p w14:paraId="3C0E0300" w14:textId="77777777" w:rsidR="005F6659" w:rsidRDefault="005F6659" w:rsidP="005B08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C53D8" id="Textfeld 3" o:spid="_x0000_s1030" type="#_x0000_t202" style="position:absolute;left:0;text-align:left;margin-left:16.9pt;margin-top:385.8pt;width:376pt;height:1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" filled="f" stroked="f" strokeweight=".5pt">
                <v:textbox>
                  <w:txbxContent>
                    <w:p w14:paraId="3AEC2A72" w14:textId="368977C3" w:rsidR="005F6659" w:rsidRPr="00CE1B44" w:rsidRDefault="00481179" w:rsidP="003A215A">
                      <w:pPr>
                        <w:rPr>
                          <w:rFonts w:ascii="Tahoma" w:hAnsi="Tahoma" w:cs="Tahoma"/>
                          <w:b/>
                          <w:bCs/>
                          <w:color w:val="73654B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73654B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73654B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73654B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73654B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73654B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73654B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73654B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TITEL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73654B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73654B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73654B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73654B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="005F6659" w:rsidRPr="00CE1B44">
                        <w:rPr>
                          <w:rFonts w:ascii="Tahoma" w:hAnsi="Tahoma" w:cs="Tahoma"/>
                          <w:b/>
                          <w:bCs/>
                          <w:color w:val="73654B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73654B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73654B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73654B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VERANSTAL</w:t>
                      </w:r>
                      <w:bookmarkStart w:id="1" w:name="_GoBack"/>
                      <w:bookmarkEnd w:id="1"/>
                      <w:r w:rsidR="005F6659" w:rsidRPr="00CE1B44">
                        <w:rPr>
                          <w:rFonts w:ascii="Tahoma" w:hAnsi="Tahoma" w:cs="Tahoma"/>
                          <w:b/>
                          <w:bCs/>
                          <w:color w:val="73654B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73654B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73654B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73654B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TUNG</w:t>
                      </w:r>
                    </w:p>
                    <w:p w14:paraId="4F936118" w14:textId="77777777" w:rsidR="005F6659" w:rsidRDefault="005F6659" w:rsidP="005B08B4"/>
                    <w:p w14:paraId="14EEA6A4" w14:textId="4C8C0F08" w:rsidR="005F6659" w:rsidRPr="00481179" w:rsidRDefault="00481179" w:rsidP="005B08B4">
                      <w:pPr>
                        <w:pStyle w:val="EinfAbs"/>
                        <w:rPr>
                          <w:rFonts w:ascii="Tahoma" w:hAnsi="Tahoma" w:cs="Tahoma"/>
                          <w:iCs/>
                          <w:color w:val="60563B"/>
                          <w:sz w:val="28"/>
                          <w:szCs w:val="28"/>
                        </w:rPr>
                      </w:pPr>
                      <w:r w:rsidRPr="00481179">
                        <w:rPr>
                          <w:rFonts w:ascii="Tahoma" w:hAnsi="Tahoma" w:cs="Tahoma"/>
                          <w:iCs/>
                          <w:color w:val="60563B"/>
                          <w:sz w:val="28"/>
                          <w:szCs w:val="28"/>
                        </w:rPr>
                        <w:t>Untertitel und noch eine herzliche Einladung</w:t>
                      </w:r>
                    </w:p>
                    <w:p w14:paraId="3C0E0300" w14:textId="77777777" w:rsidR="005F6659" w:rsidRDefault="005F6659" w:rsidP="005B08B4"/>
                  </w:txbxContent>
                </v:textbox>
                <w10:wrap anchory="page"/>
              </v:shape>
            </w:pict>
          </mc:Fallback>
        </mc:AlternateContent>
      </w:r>
      <w:r w:rsidR="001F523B" w:rsidRPr="00DB595A">
        <w:rPr>
          <w:noProof/>
          <w:color w:val="0E2841" w:themeColor="text2"/>
          <w:sz w:val="96"/>
          <w:szCs w:val="96"/>
          <w:lang w:eastAsia="de-DE"/>
        </w:rPr>
        <w:drawing>
          <wp:anchor distT="0" distB="0" distL="114300" distR="114300" simplePos="0" relativeHeight="251672576" behindDoc="0" locked="0" layoutInCell="1" allowOverlap="1" wp14:anchorId="0C0A8D4A" wp14:editId="59CEA03E">
            <wp:simplePos x="0" y="0"/>
            <wp:positionH relativeFrom="column">
              <wp:posOffset>3665220</wp:posOffset>
            </wp:positionH>
            <wp:positionV relativeFrom="page">
              <wp:posOffset>4569764</wp:posOffset>
            </wp:positionV>
            <wp:extent cx="1401445" cy="1419225"/>
            <wp:effectExtent l="0" t="0" r="0" b="3175"/>
            <wp:wrapNone/>
            <wp:docPr id="645109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096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23B" w:rsidRPr="005F6659">
        <w:rPr>
          <w:noProof/>
          <w:color w:val="153D63" w:themeColor="text2" w:themeTint="E6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98EF4D" wp14:editId="447FFEAD">
                <wp:simplePos x="0" y="0"/>
                <wp:positionH relativeFrom="column">
                  <wp:posOffset>3773170</wp:posOffset>
                </wp:positionH>
                <wp:positionV relativeFrom="page">
                  <wp:posOffset>4794250</wp:posOffset>
                </wp:positionV>
                <wp:extent cx="1202690" cy="1017270"/>
                <wp:effectExtent l="76200" t="133350" r="35560" b="144780"/>
                <wp:wrapNone/>
                <wp:docPr id="23081991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78186">
                          <a:off x="0" y="0"/>
                          <a:ext cx="1202690" cy="1017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ED255" w14:textId="77777777" w:rsidR="0049144C" w:rsidRPr="001F523B" w:rsidRDefault="0049144C" w:rsidP="00CE1B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  <w:sz w:val="44"/>
                                <w:szCs w:val="44"/>
                              </w:rPr>
                            </w:pPr>
                            <w:r w:rsidRPr="001F523B"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  <w:sz w:val="44"/>
                                <w:szCs w:val="44"/>
                              </w:rPr>
                              <w:t>25.09.</w:t>
                            </w:r>
                            <w:r w:rsidRPr="001F523B"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  <w:sz w:val="44"/>
                                <w:szCs w:val="44"/>
                              </w:rPr>
                              <w:br/>
                              <w:t>2025</w:t>
                            </w:r>
                          </w:p>
                          <w:p w14:paraId="1E87C333" w14:textId="77777777" w:rsidR="0049144C" w:rsidRPr="001F523B" w:rsidRDefault="0049144C" w:rsidP="0049144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</w:rPr>
                            </w:pPr>
                            <w:r w:rsidRPr="001F523B"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</w:rPr>
                              <w:t>13–17 Uhr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8EF4D" id="Textfeld 2" o:spid="_x0000_s1031" type="#_x0000_t202" style="position:absolute;left:0;text-align:left;margin-left:297.1pt;margin-top:377.5pt;width:94.7pt;height:80.1pt;rotation:1286893fd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" filled="f" stroked="f" strokeweight=".5pt">
                <v:textbox>
                  <w:txbxContent>
                    <w:p w14:paraId="086ED255" w14:textId="77777777" w:rsidR="0049144C" w:rsidRPr="001F523B" w:rsidRDefault="0049144C" w:rsidP="00CE1B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2D2B1D"/>
                          <w:sz w:val="44"/>
                          <w:szCs w:val="44"/>
                        </w:rPr>
                      </w:pPr>
                      <w:r w:rsidRPr="001F523B">
                        <w:rPr>
                          <w:rFonts w:ascii="Tahoma" w:hAnsi="Tahoma" w:cs="Tahoma"/>
                          <w:b/>
                          <w:bCs/>
                          <w:color w:val="2D2B1D"/>
                          <w:sz w:val="44"/>
                          <w:szCs w:val="44"/>
                        </w:rPr>
                        <w:t>25.09.</w:t>
                      </w:r>
                      <w:r w:rsidRPr="001F523B">
                        <w:rPr>
                          <w:rFonts w:ascii="Tahoma" w:hAnsi="Tahoma" w:cs="Tahoma"/>
                          <w:b/>
                          <w:bCs/>
                          <w:color w:val="2D2B1D"/>
                          <w:sz w:val="44"/>
                          <w:szCs w:val="44"/>
                        </w:rPr>
                        <w:br/>
                        <w:t>2025</w:t>
                      </w:r>
                    </w:p>
                    <w:p w14:paraId="1E87C333" w14:textId="77777777" w:rsidR="0049144C" w:rsidRPr="001F523B" w:rsidRDefault="0049144C" w:rsidP="0049144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2D2B1D"/>
                        </w:rPr>
                      </w:pPr>
                      <w:r w:rsidRPr="001F523B">
                        <w:rPr>
                          <w:rFonts w:ascii="Tahoma" w:hAnsi="Tahoma" w:cs="Tahoma"/>
                          <w:b/>
                          <w:bCs/>
                          <w:color w:val="2D2B1D"/>
                        </w:rPr>
                        <w:t>13–17 Uhr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B309C2" w14:textId="61094070" w:rsidR="005B08B4" w:rsidRDefault="00D018E4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1F7C63C4" wp14:editId="7E145E66">
                <wp:simplePos x="0" y="0"/>
                <wp:positionH relativeFrom="column">
                  <wp:posOffset>325755</wp:posOffset>
                </wp:positionH>
                <wp:positionV relativeFrom="page">
                  <wp:posOffset>6542405</wp:posOffset>
                </wp:positionV>
                <wp:extent cx="4717415" cy="724535"/>
                <wp:effectExtent l="0" t="0" r="0" b="0"/>
                <wp:wrapNone/>
                <wp:docPr id="1917360092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7415" cy="724535"/>
                        </a:xfrm>
                        <a:prstGeom prst="roundRect">
                          <a:avLst/>
                        </a:prstGeom>
                        <a:solidFill>
                          <a:srgbClr val="AD99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1AB0BC96" id="Abgerundetes Rechteck 16" o:spid="_x0000_s1026" style="position:absolute;margin-left:25.65pt;margin-top:515.15pt;width:371.45pt;height:57.05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" fillcolor="#ad997d" stroked="f" strokeweight="1pt">
                <v:stroke joinstyle="miter"/>
                <w10:wrap anchory="page"/>
              </v:roundrect>
            </w:pict>
          </mc:Fallback>
        </mc:AlternateContent>
      </w:r>
      <w:r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3C1E1" wp14:editId="24A8E2E0">
                <wp:simplePos x="0" y="0"/>
                <wp:positionH relativeFrom="column">
                  <wp:posOffset>897890</wp:posOffset>
                </wp:positionH>
                <wp:positionV relativeFrom="page">
                  <wp:posOffset>6542405</wp:posOffset>
                </wp:positionV>
                <wp:extent cx="2811780" cy="687705"/>
                <wp:effectExtent l="0" t="0" r="0" b="0"/>
                <wp:wrapNone/>
                <wp:docPr id="211688802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83D09" w14:textId="2E6211EF" w:rsidR="005F6659" w:rsidRPr="003A215A" w:rsidRDefault="005F6659" w:rsidP="003A215A">
                            <w:pPr>
                              <w:pStyle w:val="EinfAbs"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  <w:sz w:val="36"/>
                                <w:szCs w:val="36"/>
                              </w:rPr>
                            </w:pPr>
                            <w:r w:rsidRPr="003A215A"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  <w:sz w:val="36"/>
                                <w:szCs w:val="36"/>
                              </w:rPr>
                              <w:t>Musterstraße 123</w:t>
                            </w:r>
                          </w:p>
                          <w:p w14:paraId="13ABFD4B" w14:textId="110A4DE0" w:rsidR="005F6659" w:rsidRPr="003A215A" w:rsidRDefault="005F6659" w:rsidP="003A215A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  <w:sz w:val="36"/>
                                <w:szCs w:val="36"/>
                              </w:rPr>
                            </w:pPr>
                            <w:r w:rsidRPr="003A215A">
                              <w:rPr>
                                <w:rFonts w:ascii="Tahoma" w:hAnsi="Tahoma" w:cs="Tahoma"/>
                                <w:b/>
                                <w:bCs/>
                                <w:color w:val="2D2B1D"/>
                                <w:sz w:val="36"/>
                                <w:szCs w:val="36"/>
                              </w:rPr>
                              <w:t>01234 Musterstadt</w:t>
                            </w:r>
                          </w:p>
                          <w:p w14:paraId="13255A65" w14:textId="77777777" w:rsidR="0080510C" w:rsidRPr="003A215A" w:rsidRDefault="0080510C" w:rsidP="003A215A">
                            <w:pPr>
                              <w:spacing w:line="276" w:lineRule="auto"/>
                              <w:rPr>
                                <w:color w:val="60563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C1E1" id="Textfeld 4" o:spid="_x0000_s1032" type="#_x0000_t202" style="position:absolute;left:0;text-align:left;margin-left:70.7pt;margin-top:515.15pt;width:221.4pt;height:5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" filled="f" stroked="f" strokeweight=".5pt">
                <v:textbox>
                  <w:txbxContent>
                    <w:p w14:paraId="22B83D09" w14:textId="2E6211EF" w:rsidR="005F6659" w:rsidRPr="003A215A" w:rsidRDefault="005F6659" w:rsidP="003A215A">
                      <w:pPr>
                        <w:pStyle w:val="EinfAbs"/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color w:val="2D2B1D"/>
                          <w:sz w:val="36"/>
                          <w:szCs w:val="36"/>
                        </w:rPr>
                      </w:pPr>
                      <w:r w:rsidRPr="003A215A">
                        <w:rPr>
                          <w:rFonts w:ascii="Tahoma" w:hAnsi="Tahoma" w:cs="Tahoma"/>
                          <w:b/>
                          <w:bCs/>
                          <w:color w:val="2D2B1D"/>
                          <w:sz w:val="36"/>
                          <w:szCs w:val="36"/>
                        </w:rPr>
                        <w:t>Musterstraße 123</w:t>
                      </w:r>
                    </w:p>
                    <w:p w14:paraId="13ABFD4B" w14:textId="110A4DE0" w:rsidR="005F6659" w:rsidRPr="003A215A" w:rsidRDefault="005F6659" w:rsidP="003A215A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color w:val="2D2B1D"/>
                          <w:sz w:val="36"/>
                          <w:szCs w:val="36"/>
                        </w:rPr>
                      </w:pPr>
                      <w:r w:rsidRPr="003A215A">
                        <w:rPr>
                          <w:rFonts w:ascii="Tahoma" w:hAnsi="Tahoma" w:cs="Tahoma"/>
                          <w:b/>
                          <w:bCs/>
                          <w:color w:val="2D2B1D"/>
                          <w:sz w:val="36"/>
                          <w:szCs w:val="36"/>
                        </w:rPr>
                        <w:t>01234 Musterstadt</w:t>
                      </w:r>
                    </w:p>
                    <w:p w14:paraId="13255A65" w14:textId="77777777" w:rsidR="0080510C" w:rsidRPr="003A215A" w:rsidRDefault="0080510C" w:rsidP="003A215A">
                      <w:pPr>
                        <w:spacing w:line="276" w:lineRule="auto"/>
                        <w:rPr>
                          <w:color w:val="60563B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4353A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40160" behindDoc="0" locked="0" layoutInCell="1" allowOverlap="1" wp14:anchorId="04A8C082" wp14:editId="287B0F58">
            <wp:simplePos x="0" y="0"/>
            <wp:positionH relativeFrom="column">
              <wp:posOffset>501015</wp:posOffset>
            </wp:positionH>
            <wp:positionV relativeFrom="page">
              <wp:posOffset>6644309</wp:posOffset>
            </wp:positionV>
            <wp:extent cx="342900" cy="495300"/>
            <wp:effectExtent l="0" t="0" r="0" b="0"/>
            <wp:wrapNone/>
            <wp:docPr id="11319475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475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7EC36" w14:textId="5B9C4782" w:rsidR="00DB595A" w:rsidRPr="005F6659" w:rsidRDefault="005365E3" w:rsidP="00F438DB">
      <w:pPr>
        <w:ind w:right="424"/>
        <w:jc w:val="center"/>
        <w:rPr>
          <w:color w:val="153D63" w:themeColor="text2" w:themeTint="E6"/>
          <w:sz w:val="144"/>
          <w:szCs w:val="14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CFCE67" wp14:editId="78ABEB4A">
                <wp:simplePos x="0" y="0"/>
                <wp:positionH relativeFrom="column">
                  <wp:posOffset>403860</wp:posOffset>
                </wp:positionH>
                <wp:positionV relativeFrom="page">
                  <wp:posOffset>342900</wp:posOffset>
                </wp:positionV>
                <wp:extent cx="4184650" cy="3581400"/>
                <wp:effectExtent l="0" t="0" r="0" b="0"/>
                <wp:wrapNone/>
                <wp:docPr id="57554911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358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FD977" w14:textId="08B0B3E7" w:rsidR="0056213A" w:rsidRPr="005365E3" w:rsidRDefault="0056213A" w:rsidP="00DB595A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/>
                                <w:bCs/>
                                <w:caps/>
                                <w:color w:val="FFFFFF" w:themeColor="background1"/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5365E3">
                              <w:rPr>
                                <w:rFonts w:ascii="Tahoma" w:eastAsiaTheme="minorHAnsi" w:hAnsi="Tahoma" w:cs="Tahoma"/>
                                <w:b/>
                                <w:bCs/>
                                <w:caps/>
                                <w:color w:val="FFFFFF" w:themeColor="background1"/>
                                <w:kern w:val="0"/>
                                <w:sz w:val="36"/>
                                <w:szCs w:val="36"/>
                              </w:rPr>
                              <w:t>Programm-Highlights</w:t>
                            </w:r>
                          </w:p>
                          <w:p w14:paraId="7DF25DDC" w14:textId="77777777" w:rsidR="005365E3" w:rsidRPr="005365E3" w:rsidRDefault="005365E3" w:rsidP="00DB595A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/>
                                <w:bCs/>
                                <w:caps/>
                                <w:color w:val="FFFFFF" w:themeColor="background1"/>
                                <w:kern w:val="0"/>
                                <w:sz w:val="32"/>
                                <w:szCs w:val="32"/>
                              </w:rPr>
                            </w:pPr>
                          </w:p>
                          <w:p w14:paraId="450B92B0" w14:textId="77777777" w:rsidR="000713D6" w:rsidRPr="000713D6" w:rsidRDefault="000713D6" w:rsidP="000713D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0713D6">
                              <w:rPr>
                                <w:rFonts w:ascii="Arial" w:eastAsiaTheme="minorHAnsi" w:hAnsi="Arial" w:cs="Arial"/>
                                <w:bCs/>
                                <w:caps/>
                                <w:noProof/>
                                <w:color w:val="2C3A58"/>
                                <w:kern w:val="0"/>
                                <w:sz w:val="22"/>
                                <w:szCs w:val="22"/>
                                <w:lang w:eastAsia="de-DE"/>
                              </w:rPr>
                              <w:drawing>
                                <wp:inline distT="0" distB="0" distL="0" distR="0" wp14:anchorId="39083659" wp14:editId="0B19CDE0">
                                  <wp:extent cx="152400" cy="152400"/>
                                  <wp:effectExtent l="0" t="0" r="0" b="0"/>
                                  <wp:docPr id="10" name="Grafik 10" descr="🏆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🏆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>Sonderausstellung mit Publikumspreis</w:t>
                            </w:r>
                          </w:p>
                          <w:p w14:paraId="680749FE" w14:textId="77777777" w:rsidR="000713D6" w:rsidRPr="000713D6" w:rsidRDefault="000713D6" w:rsidP="000713D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noProof/>
                                <w:color w:val="73654B"/>
                                <w:kern w:val="0"/>
                                <w:sz w:val="22"/>
                                <w:szCs w:val="22"/>
                                <w:lang w:eastAsia="de-DE"/>
                              </w:rPr>
                              <w:drawing>
                                <wp:inline distT="0" distB="0" distL="0" distR="0" wp14:anchorId="77FBC02C" wp14:editId="100841DC">
                                  <wp:extent cx="152400" cy="152400"/>
                                  <wp:effectExtent l="0" t="0" r="0" b="0"/>
                                  <wp:docPr id="11" name="Grafik 11" descr="📨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📨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>Sonderpostfiliale mit Sonderstempel</w:t>
                            </w:r>
                          </w:p>
                          <w:p w14:paraId="7AAE903A" w14:textId="77777777" w:rsidR="000713D6" w:rsidRPr="000713D6" w:rsidRDefault="000713D6" w:rsidP="000713D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noProof/>
                                <w:color w:val="73654B"/>
                                <w:kern w:val="0"/>
                                <w:sz w:val="22"/>
                                <w:szCs w:val="22"/>
                                <w:lang w:eastAsia="de-DE"/>
                              </w:rPr>
                              <w:drawing>
                                <wp:inline distT="0" distB="0" distL="0" distR="0" wp14:anchorId="27D361BA" wp14:editId="7358D703">
                                  <wp:extent cx="152400" cy="152400"/>
                                  <wp:effectExtent l="0" t="0" r="0" b="0"/>
                                  <wp:docPr id="12" name="Grafik 12" descr="✉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✉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>Sonderumschläge &amp; individuelle Marken</w:t>
                            </w:r>
                          </w:p>
                          <w:p w14:paraId="15E0040C" w14:textId="77777777" w:rsidR="000713D6" w:rsidRPr="000713D6" w:rsidRDefault="000713D6" w:rsidP="000713D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noProof/>
                                <w:color w:val="73654B"/>
                                <w:kern w:val="0"/>
                                <w:sz w:val="22"/>
                                <w:szCs w:val="22"/>
                                <w:lang w:eastAsia="de-DE"/>
                              </w:rPr>
                              <w:drawing>
                                <wp:inline distT="0" distB="0" distL="0" distR="0" wp14:anchorId="323D8201" wp14:editId="7CB13A33">
                                  <wp:extent cx="152400" cy="152400"/>
                                  <wp:effectExtent l="0" t="0" r="0" b="0"/>
                                  <wp:docPr id="13" name="Grafik 13" descr="💡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💡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 xml:space="preserve"> Händlerstände, Tauschmöglichkeiten</w:t>
                            </w:r>
                          </w:p>
                          <w:p w14:paraId="4E080751" w14:textId="3F1A87D2" w:rsidR="000713D6" w:rsidRPr="000713D6" w:rsidRDefault="000713D6" w:rsidP="000713D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noProof/>
                                <w:color w:val="73654B"/>
                                <w:kern w:val="0"/>
                                <w:sz w:val="22"/>
                                <w:szCs w:val="22"/>
                                <w:lang w:eastAsia="de-DE"/>
                              </w:rPr>
                              <w:drawing>
                                <wp:inline distT="0" distB="0" distL="0" distR="0" wp14:anchorId="3612AE90" wp14:editId="05BFA3DB">
                                  <wp:extent cx="152400" cy="152400"/>
                                  <wp:effectExtent l="0" t="0" r="0" b="0"/>
                                  <wp:docPr id="14" name="Grafik 14" descr="📚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📚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7658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 xml:space="preserve">Beratung und Infostände </w:t>
                            </w:r>
                            <w:r w:rsidR="002F7658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 xml:space="preserve">durch  </w:t>
                            </w:r>
                            <w:r w:rsidR="002F7658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 Briefmarkenprüfer</w:t>
                            </w: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 xml:space="preserve"> mit allen aktuellen </w:t>
                            </w:r>
                            <w:r w:rsidR="002F7658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 </w:t>
                            </w:r>
                            <w:r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>Katalogen und Prüfgeräten</w:t>
                            </w:r>
                          </w:p>
                          <w:p w14:paraId="250D88CB" w14:textId="54BEB802" w:rsidR="000713D6" w:rsidRPr="000713D6" w:rsidRDefault="00E40D0F" w:rsidP="000713D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pict w14:anchorId="77115D69">
                                <v:shape id="Grafik 15" o:spid="_x0000_i1029" type="#_x0000_t75" alt="🎉" style="width:12pt;height:12pt;visibility:visible;mso-wrap-style:square">
                                  <v:imagedata r:id="rId21" o:title="🎉"/>
                                </v:shape>
                              </w:pict>
                            </w:r>
                            <w:r w:rsidR="002F7658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13D6"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>Rahmenprogramm: Tombola, Cafeteria, Zubehör-</w:t>
                            </w:r>
                            <w:r w:rsidR="002F7658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 </w:t>
                            </w:r>
                            <w:r w:rsidR="000713D6" w:rsidRPr="000713D6"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2"/>
                                <w:szCs w:val="22"/>
                              </w:rPr>
                              <w:t>Schnäppchen, ganze Alben und vieles mehr</w:t>
                            </w:r>
                          </w:p>
                          <w:p w14:paraId="13458979" w14:textId="77777777" w:rsidR="000713D6" w:rsidRPr="000713D6" w:rsidRDefault="000713D6" w:rsidP="000713D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Cs/>
                                <w:caps/>
                                <w:color w:val="73654B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6DB7A37F" w14:textId="77777777" w:rsidR="000713D6" w:rsidRPr="000713D6" w:rsidRDefault="000713D6" w:rsidP="000713D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/>
                                <w:bCs/>
                                <w:caps/>
                                <w:color w:val="73654B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713D6">
                              <w:rPr>
                                <w:rFonts w:ascii="Tahoma" w:eastAsiaTheme="minorHAnsi" w:hAnsi="Tahoma" w:cs="Tahoma"/>
                                <w:b/>
                                <w:bCs/>
                                <w:caps/>
                                <w:color w:val="73654B"/>
                                <w:kern w:val="0"/>
                                <w:sz w:val="28"/>
                                <w:szCs w:val="28"/>
                              </w:rPr>
                              <w:t>ERÖFFNUNG 13 Uhr mit dem Oberbürgermeister</w:t>
                            </w:r>
                          </w:p>
                          <w:p w14:paraId="323D22CA" w14:textId="308B565D" w:rsidR="0056213A" w:rsidRPr="007069DC" w:rsidRDefault="0044353A" w:rsidP="007069DC">
                            <w:pPr>
                              <w:ind w:right="424"/>
                              <w:jc w:val="right"/>
                              <w:rPr>
                                <w:color w:val="153D63" w:themeColor="text2" w:themeTint="E6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color w:val="153D63" w:themeColor="text2" w:themeTint="E6"/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FCE67" id="Textfeld 1" o:spid="_x0000_s1033" type="#_x0000_t202" style="position:absolute;left:0;text-align:left;margin-left:31.8pt;margin-top:27pt;width:329.5pt;height:28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" filled="f" stroked="f" strokeweight=".5pt">
                <v:textbox>
                  <w:txbxContent>
                    <w:p w14:paraId="779FD977" w14:textId="08B0B3E7" w:rsidR="0056213A" w:rsidRPr="005365E3" w:rsidRDefault="0056213A" w:rsidP="00DB595A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/>
                          <w:bCs/>
                          <w:caps/>
                          <w:color w:val="FFFFFF" w:themeColor="background1"/>
                          <w:kern w:val="0"/>
                          <w:sz w:val="36"/>
                          <w:szCs w:val="36"/>
                        </w:rPr>
                      </w:pPr>
                      <w:r w:rsidRPr="005365E3">
                        <w:rPr>
                          <w:rFonts w:ascii="Tahoma" w:eastAsiaTheme="minorHAnsi" w:hAnsi="Tahoma" w:cs="Tahoma"/>
                          <w:b/>
                          <w:bCs/>
                          <w:caps/>
                          <w:color w:val="FFFFFF" w:themeColor="background1"/>
                          <w:kern w:val="0"/>
                          <w:sz w:val="36"/>
                          <w:szCs w:val="36"/>
                        </w:rPr>
                        <w:t>Programm-Highlights</w:t>
                      </w:r>
                    </w:p>
                    <w:p w14:paraId="7DF25DDC" w14:textId="77777777" w:rsidR="005365E3" w:rsidRPr="005365E3" w:rsidRDefault="005365E3" w:rsidP="00DB595A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/>
                          <w:bCs/>
                          <w:caps/>
                          <w:color w:val="FFFFFF" w:themeColor="background1"/>
                          <w:kern w:val="0"/>
                          <w:sz w:val="32"/>
                          <w:szCs w:val="32"/>
                        </w:rPr>
                      </w:pPr>
                    </w:p>
                    <w:p w14:paraId="450B92B0" w14:textId="77777777" w:rsidR="000713D6" w:rsidRPr="000713D6" w:rsidRDefault="000713D6" w:rsidP="000713D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</w:pPr>
                      <w:r w:rsidRPr="000713D6">
                        <w:rPr>
                          <w:rFonts w:ascii="Arial" w:eastAsiaTheme="minorHAnsi" w:hAnsi="Arial" w:cs="Arial"/>
                          <w:bCs/>
                          <w:caps/>
                          <w:color w:val="2C3A58"/>
                          <w:kern w:val="0"/>
                          <w:sz w:val="22"/>
                          <w:szCs w:val="22"/>
                        </w:rPr>
                        <w:drawing>
                          <wp:inline distT="0" distB="0" distL="0" distR="0" wp14:anchorId="39083659" wp14:editId="0B19CDE0">
                            <wp:extent cx="152400" cy="152400"/>
                            <wp:effectExtent l="0" t="0" r="0" b="0"/>
                            <wp:docPr id="10" name="Grafik 10" descr="🏆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🏆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>Sonderausstellung mit Publikumspreis</w:t>
                      </w:r>
                    </w:p>
                    <w:p w14:paraId="680749FE" w14:textId="77777777" w:rsidR="000713D6" w:rsidRPr="000713D6" w:rsidRDefault="000713D6" w:rsidP="000713D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</w:pP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drawing>
                          <wp:inline distT="0" distB="0" distL="0" distR="0" wp14:anchorId="77FBC02C" wp14:editId="100841DC">
                            <wp:extent cx="152400" cy="152400"/>
                            <wp:effectExtent l="0" t="0" r="0" b="0"/>
                            <wp:docPr id="11" name="Grafik 11" descr="📨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📨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>Sonderpostfiliale mit Sonderstempel</w:t>
                      </w:r>
                    </w:p>
                    <w:p w14:paraId="7AAE903A" w14:textId="77777777" w:rsidR="000713D6" w:rsidRPr="000713D6" w:rsidRDefault="000713D6" w:rsidP="000713D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</w:pP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drawing>
                          <wp:inline distT="0" distB="0" distL="0" distR="0" wp14:anchorId="27D361BA" wp14:editId="7358D703">
                            <wp:extent cx="152400" cy="152400"/>
                            <wp:effectExtent l="0" t="0" r="0" b="0"/>
                            <wp:docPr id="12" name="Grafik 12" descr="✉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 descr="✉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>Sonderumschläge &amp; individuelle Marken</w:t>
                      </w:r>
                    </w:p>
                    <w:p w14:paraId="15E0040C" w14:textId="77777777" w:rsidR="000713D6" w:rsidRPr="000713D6" w:rsidRDefault="000713D6" w:rsidP="000713D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</w:pP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drawing>
                          <wp:inline distT="0" distB="0" distL="0" distR="0" wp14:anchorId="323D8201" wp14:editId="7CB13A33">
                            <wp:extent cx="152400" cy="152400"/>
                            <wp:effectExtent l="0" t="0" r="0" b="0"/>
                            <wp:docPr id="13" name="Grafik 13" descr="💡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💡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 xml:space="preserve"> Händlerstände, Tauschmöglichkeiten</w:t>
                      </w:r>
                    </w:p>
                    <w:p w14:paraId="4E080751" w14:textId="3F1A87D2" w:rsidR="000713D6" w:rsidRPr="000713D6" w:rsidRDefault="000713D6" w:rsidP="000713D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</w:pP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drawing>
                          <wp:inline distT="0" distB="0" distL="0" distR="0" wp14:anchorId="3612AE90" wp14:editId="05BFA3DB">
                            <wp:extent cx="152400" cy="152400"/>
                            <wp:effectExtent l="0" t="0" r="0" b="0"/>
                            <wp:docPr id="14" name="Grafik 14" descr="📚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 descr="📚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7658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 xml:space="preserve">Beratung und Infostände </w:t>
                      </w:r>
                      <w:r w:rsidR="002F7658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 xml:space="preserve">durch  </w:t>
                      </w:r>
                      <w:r w:rsidR="002F7658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br/>
                        <w:t xml:space="preserve">     Briefmarkenprüfer</w:t>
                      </w: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 xml:space="preserve"> mit allen aktuellen </w:t>
                      </w:r>
                      <w:r w:rsidR="002F7658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br/>
                        <w:t xml:space="preserve">     </w:t>
                      </w:r>
                      <w:r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>Katalogen und Prüfgeräten</w:t>
                      </w:r>
                    </w:p>
                    <w:p w14:paraId="250D88CB" w14:textId="54BEB802" w:rsidR="000713D6" w:rsidRPr="000713D6" w:rsidRDefault="002F7658" w:rsidP="000713D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</w:pPr>
                      <w:r w:rsidRPr="007B35F7">
                        <w:pict w14:anchorId="77115D69">
                          <v:shape id="Grafik 15" o:spid="_x0000_i1036" type="#_x0000_t75" alt="🎉" style="width:12pt;height:12pt;visibility:visible;mso-wrap-style:square">
                            <v:imagedata r:id="rId27" o:title="🎉"/>
                          </v:shape>
                        </w:pict>
                      </w:r>
                      <w:r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="000713D6"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>Rahmenprogramm: Tombola, Cafeteria, Zubehör-</w:t>
                      </w:r>
                      <w:r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br/>
                        <w:t xml:space="preserve">     </w:t>
                      </w:r>
                      <w:r w:rsidR="000713D6" w:rsidRPr="000713D6"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2"/>
                          <w:szCs w:val="22"/>
                        </w:rPr>
                        <w:t>Schnäppchen, ganze Alben und vieles mehr</w:t>
                      </w:r>
                    </w:p>
                    <w:p w14:paraId="13458979" w14:textId="77777777" w:rsidR="000713D6" w:rsidRPr="000713D6" w:rsidRDefault="000713D6" w:rsidP="000713D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Cs/>
                          <w:caps/>
                          <w:color w:val="73654B"/>
                          <w:kern w:val="0"/>
                          <w:sz w:val="20"/>
                          <w:szCs w:val="20"/>
                        </w:rPr>
                      </w:pPr>
                    </w:p>
                    <w:p w14:paraId="6DB7A37F" w14:textId="77777777" w:rsidR="000713D6" w:rsidRPr="000713D6" w:rsidRDefault="000713D6" w:rsidP="000713D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/>
                          <w:bCs/>
                          <w:caps/>
                          <w:color w:val="73654B"/>
                          <w:kern w:val="0"/>
                          <w:sz w:val="28"/>
                          <w:szCs w:val="28"/>
                        </w:rPr>
                      </w:pPr>
                      <w:r w:rsidRPr="000713D6">
                        <w:rPr>
                          <w:rFonts w:ascii="Tahoma" w:eastAsiaTheme="minorHAnsi" w:hAnsi="Tahoma" w:cs="Tahoma"/>
                          <w:b/>
                          <w:bCs/>
                          <w:caps/>
                          <w:color w:val="73654B"/>
                          <w:kern w:val="0"/>
                          <w:sz w:val="28"/>
                          <w:szCs w:val="28"/>
                        </w:rPr>
                        <w:t>ERÖFFNUNG 13 Uhr mit dem Oberbürgermeister</w:t>
                      </w:r>
                    </w:p>
                    <w:p w14:paraId="323D22CA" w14:textId="308B565D" w:rsidR="0056213A" w:rsidRPr="007069DC" w:rsidRDefault="0044353A" w:rsidP="007069DC">
                      <w:pPr>
                        <w:ind w:right="424"/>
                        <w:jc w:val="right"/>
                        <w:rPr>
                          <w:color w:val="153D63" w:themeColor="text2" w:themeTint="E6"/>
                          <w:sz w:val="144"/>
                          <w:szCs w:val="144"/>
                        </w:rPr>
                      </w:pPr>
                      <w:r>
                        <w:rPr>
                          <w:color w:val="153D63" w:themeColor="text2" w:themeTint="E6"/>
                          <w:sz w:val="144"/>
                          <w:szCs w:val="144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2445C">
        <w:rPr>
          <w:noProof/>
          <w:color w:val="AD997D"/>
          <w:lang w:eastAsia="de-DE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0D11F112" wp14:editId="7FE45474">
                <wp:simplePos x="0" y="0"/>
                <wp:positionH relativeFrom="column">
                  <wp:posOffset>406400</wp:posOffset>
                </wp:positionH>
                <wp:positionV relativeFrom="page">
                  <wp:posOffset>317500</wp:posOffset>
                </wp:positionV>
                <wp:extent cx="3232150" cy="428625"/>
                <wp:effectExtent l="0" t="0" r="6350" b="9525"/>
                <wp:wrapNone/>
                <wp:docPr id="956727851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428625"/>
                        </a:xfrm>
                        <a:prstGeom prst="roundRect">
                          <a:avLst/>
                        </a:prstGeom>
                        <a:solidFill>
                          <a:srgbClr val="AD99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276C7" id="Abgerundetes Rechteck 16" o:spid="_x0000_s1026" style="position:absolute;margin-left:32pt;margin-top:25pt;width:254.5pt;height:33.7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" fillcolor="#ad997d" stroked="f" strokeweight="1pt">
                <v:stroke joinstyle="miter"/>
                <w10:wrap anchory="page"/>
              </v:roundrect>
            </w:pict>
          </mc:Fallback>
        </mc:AlternateContent>
      </w:r>
      <w:r w:rsidR="002F7658" w:rsidRPr="002F7658">
        <w:rPr>
          <w:noProof/>
          <w:color w:val="153D63" w:themeColor="text2" w:themeTint="E6"/>
          <w:sz w:val="144"/>
          <w:szCs w:val="144"/>
          <w:lang w:eastAsia="de-DE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63BEC38" wp14:editId="4EB57BDD">
                <wp:simplePos x="0" y="0"/>
                <wp:positionH relativeFrom="column">
                  <wp:posOffset>4220210</wp:posOffset>
                </wp:positionH>
                <wp:positionV relativeFrom="paragraph">
                  <wp:posOffset>5667375</wp:posOffset>
                </wp:positionV>
                <wp:extent cx="842258" cy="762000"/>
                <wp:effectExtent l="0" t="0" r="15240" b="1905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258" cy="762000"/>
                          <a:chOff x="4336415" y="5245100"/>
                          <a:chExt cx="842258" cy="762000"/>
                        </a:xfrm>
                      </wpg:grpSpPr>
                      <wps:wsp>
                        <wps:cNvPr id="30" name="Oval 21"/>
                        <wps:cNvSpPr/>
                        <wps:spPr>
                          <a:xfrm>
                            <a:off x="4336415" y="5245100"/>
                            <a:ext cx="842258" cy="762000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feld 22"/>
                        <wps:cNvSpPr txBox="1"/>
                        <wps:spPr>
                          <a:xfrm>
                            <a:off x="4438114" y="5410200"/>
                            <a:ext cx="644056" cy="527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428D19" w14:textId="77777777" w:rsidR="002F7658" w:rsidRPr="00D10BCB" w:rsidRDefault="002F7658" w:rsidP="002F765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permStart w:id="2128367584" w:edGrp="everyone"/>
                              <w:r w:rsidRPr="00D10BCB">
                                <w:rPr>
                                  <w:rFonts w:ascii="Arial" w:hAnsi="Arial" w:cs="Arial"/>
                                  <w:color w:val="FF0000"/>
                                </w:rPr>
                                <w:t>Logo Verein</w:t>
                              </w:r>
                              <w:permEnd w:id="212836758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BEC38" id="Gruppieren 29" o:spid="_x0000_s1034" style="position:absolute;left:0;text-align:left;margin-left:332.3pt;margin-top:446.25pt;width:66.3pt;height:60pt;z-index:251757568" coordorigin="43364,52451" coordsize="8422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">
                <v:oval id="Oval 21" o:spid="_x0000_s1035" style="position:absolute;left:43364;top:52451;width:8422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" fillcolor="#e8e8e8" strokecolor="red" strokeweight="1pt">
                  <v:stroke joinstyle="miter"/>
                </v:oval>
                <v:shape id="_x0000_s1036" type="#_x0000_t202" style="position:absolute;left:44381;top:54102;width:6440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0D428D19" w14:textId="77777777" w:rsidR="002F7658" w:rsidRPr="00D10BCB" w:rsidRDefault="002F7658" w:rsidP="002F7658">
                        <w:pPr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permStart w:id="2128367584" w:edGrp="everyone"/>
                        <w:r w:rsidRPr="00D10BCB">
                          <w:rPr>
                            <w:rFonts w:ascii="Arial" w:hAnsi="Arial" w:cs="Arial"/>
                            <w:color w:val="FF0000"/>
                          </w:rPr>
                          <w:t>Logo Verein</w:t>
                        </w:r>
                        <w:permEnd w:id="2128367584"/>
                      </w:p>
                    </w:txbxContent>
                  </v:textbox>
                </v:shape>
              </v:group>
            </w:pict>
          </mc:Fallback>
        </mc:AlternateContent>
      </w:r>
      <w:r w:rsidR="002F7658" w:rsidRPr="002F7658">
        <w:rPr>
          <w:noProof/>
          <w:color w:val="153D63" w:themeColor="text2" w:themeTint="E6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1164AF7" wp14:editId="7BF44B83">
                <wp:simplePos x="0" y="0"/>
                <wp:positionH relativeFrom="column">
                  <wp:posOffset>297180</wp:posOffset>
                </wp:positionH>
                <wp:positionV relativeFrom="paragraph">
                  <wp:posOffset>5603875</wp:posOffset>
                </wp:positionV>
                <wp:extent cx="4241800" cy="958850"/>
                <wp:effectExtent l="0" t="0" r="0" b="0"/>
                <wp:wrapNone/>
                <wp:docPr id="1786618343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95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C832D" w14:textId="77777777" w:rsidR="002F7658" w:rsidRDefault="002F7658" w:rsidP="002F7658">
                            <w:pPr>
                              <w:ind w:left="142" w:right="-2940"/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4431139D" w14:textId="77777777" w:rsidR="002F7658" w:rsidRDefault="002F7658" w:rsidP="002F7658">
                            <w:pPr>
                              <w:ind w:left="142" w:right="-2940"/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9CA45B4" w14:textId="77777777" w:rsidR="002F7658" w:rsidRPr="00855F0C" w:rsidRDefault="002F7658" w:rsidP="002F7658">
                            <w:pPr>
                              <w:ind w:left="142" w:right="-2940"/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55F0C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Partnerlogos 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&amp; Sponsorenlogos </w:t>
                            </w:r>
                            <w:r w:rsidRPr="00855F0C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>einfügen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oder Information zum Veranstaltungsort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64AF7" id="Textfeld 22" o:spid="_x0000_s1037" type="#_x0000_t202" style="position:absolute;left:0;text-align:left;margin-left:23.4pt;margin-top:441.25pt;width:334pt;height:75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" filled="f" stroked="f" strokeweight=".5pt">
                <v:textbox>
                  <w:txbxContent>
                    <w:p w14:paraId="1BAC832D" w14:textId="77777777" w:rsidR="002F7658" w:rsidRDefault="002F7658" w:rsidP="002F7658">
                      <w:pPr>
                        <w:ind w:left="142" w:right="-2940"/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</w:pPr>
                    </w:p>
                    <w:p w14:paraId="4431139D" w14:textId="77777777" w:rsidR="002F7658" w:rsidRDefault="002F7658" w:rsidP="002F7658">
                      <w:pPr>
                        <w:ind w:left="142" w:right="-2940"/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</w:pPr>
                    </w:p>
                    <w:p w14:paraId="29CA45B4" w14:textId="77777777" w:rsidR="002F7658" w:rsidRPr="00855F0C" w:rsidRDefault="002F7658" w:rsidP="002F7658">
                      <w:pPr>
                        <w:ind w:left="142" w:right="-2940"/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55F0C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Partnerlogos </w:t>
                      </w: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&amp; Sponsorenlogos </w:t>
                      </w:r>
                      <w:r w:rsidRPr="00855F0C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>einfügen</w:t>
                      </w: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ab/>
                        <w:t xml:space="preserve">   oder Information zum Veranstaltungsort</w:t>
                      </w:r>
                    </w:p>
                  </w:txbxContent>
                </v:textbox>
              </v:shape>
            </w:pict>
          </mc:Fallback>
        </mc:AlternateContent>
      </w:r>
      <w:r w:rsidR="000713D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CD65CA" wp14:editId="13C3F7A6">
                <wp:simplePos x="0" y="0"/>
                <wp:positionH relativeFrom="column">
                  <wp:posOffset>4006850</wp:posOffset>
                </wp:positionH>
                <wp:positionV relativeFrom="page">
                  <wp:posOffset>5899150</wp:posOffset>
                </wp:positionV>
                <wp:extent cx="1143000" cy="330200"/>
                <wp:effectExtent l="0" t="0" r="0" b="12700"/>
                <wp:wrapNone/>
                <wp:docPr id="626709304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FD03F7" w14:textId="77777777" w:rsidR="000713D6" w:rsidRDefault="000713D6" w:rsidP="000713D6">
                            <w:r w:rsidRPr="00E532BD">
                              <w:t>https://qrcodecreator.com/de</w:t>
                            </w:r>
                          </w:p>
                          <w:p w14:paraId="09F5F180" w14:textId="6C91B5EC" w:rsidR="0056213A" w:rsidRPr="001F523B" w:rsidRDefault="0056213A" w:rsidP="0056213A">
                            <w:pPr>
                              <w:jc w:val="center"/>
                              <w:rPr>
                                <w:rFonts w:ascii="Tahoma" w:hAnsi="Tahoma" w:cs="Tahoma"/>
                                <w:color w:val="942226"/>
                                <w:sz w:val="16"/>
                                <w:szCs w:val="16"/>
                              </w:rPr>
                            </w:pPr>
                            <w:r w:rsidRPr="001F523B">
                              <w:rPr>
                                <w:rFonts w:ascii="Tahoma" w:hAnsi="Tahoma" w:cs="Tahoma"/>
                                <w:color w:val="942226"/>
                                <w:sz w:val="16"/>
                                <w:szCs w:val="16"/>
                              </w:rPr>
                              <w:t>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D65CA" id="Textfeld 18" o:spid="_x0000_s1038" type="#_x0000_t202" style="position:absolute;left:0;text-align:left;margin-left:315.5pt;margin-top:464.5pt;width:90pt;height:2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" filled="f" stroked="f" strokeweight=".5pt">
                <v:textbox inset="0,0,0,0">
                  <w:txbxContent>
                    <w:p w14:paraId="2CFD03F7" w14:textId="77777777" w:rsidR="000713D6" w:rsidRDefault="000713D6" w:rsidP="000713D6">
                      <w:r w:rsidRPr="00E532BD">
                        <w:t>https://qrcodecreator.com/de</w:t>
                      </w:r>
                    </w:p>
                    <w:p w14:paraId="09F5F180" w14:textId="6C91B5EC" w:rsidR="0056213A" w:rsidRPr="001F523B" w:rsidRDefault="0056213A" w:rsidP="0056213A">
                      <w:pPr>
                        <w:jc w:val="center"/>
                        <w:rPr>
                          <w:rFonts w:ascii="Tahoma" w:hAnsi="Tahoma" w:cs="Tahoma"/>
                          <w:color w:val="942226"/>
                          <w:sz w:val="16"/>
                          <w:szCs w:val="16"/>
                        </w:rPr>
                      </w:pPr>
                      <w:r w:rsidRPr="001F523B">
                        <w:rPr>
                          <w:rFonts w:ascii="Tahoma" w:hAnsi="Tahoma" w:cs="Tahoma"/>
                          <w:color w:val="942226"/>
                          <w:sz w:val="16"/>
                          <w:szCs w:val="16"/>
                        </w:rPr>
                        <w:t>.de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713D6" w:rsidRPr="00FA47B7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754496" behindDoc="0" locked="0" layoutInCell="1" allowOverlap="1" wp14:anchorId="5F7BDBE0" wp14:editId="2332685A">
            <wp:simplePos x="0" y="0"/>
            <wp:positionH relativeFrom="column">
              <wp:posOffset>4006646</wp:posOffset>
            </wp:positionH>
            <wp:positionV relativeFrom="page">
              <wp:posOffset>4805045</wp:posOffset>
            </wp:positionV>
            <wp:extent cx="1104900" cy="1104900"/>
            <wp:effectExtent l="0" t="0" r="0" b="0"/>
            <wp:wrapNone/>
            <wp:docPr id="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7627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3D6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62B642" wp14:editId="0EA54B96">
                <wp:simplePos x="0" y="0"/>
                <wp:positionH relativeFrom="column">
                  <wp:posOffset>355600</wp:posOffset>
                </wp:positionH>
                <wp:positionV relativeFrom="page">
                  <wp:posOffset>5556250</wp:posOffset>
                </wp:positionV>
                <wp:extent cx="3130550" cy="505778"/>
                <wp:effectExtent l="0" t="0" r="12700" b="8890"/>
                <wp:wrapNone/>
                <wp:docPr id="946216610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0" cy="505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D7ADBA" w14:textId="77777777" w:rsidR="0056213A" w:rsidRPr="000713D6" w:rsidRDefault="0056213A" w:rsidP="0056213A">
                            <w:pPr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Tahoma" w:eastAsiaTheme="minorHAnsi" w:hAnsi="Tahoma" w:cs="Tahoma"/>
                                <w:color w:val="73654B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0713D6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73654B"/>
                                <w:kern w:val="0"/>
                                <w:sz w:val="18"/>
                                <w:szCs w:val="18"/>
                              </w:rPr>
                              <w:t>Impressum:</w:t>
                            </w:r>
                            <w:r w:rsidRPr="000713D6">
                              <w:rPr>
                                <w:rFonts w:ascii="Tahoma" w:eastAsiaTheme="minorHAnsi" w:hAnsi="Tahoma" w:cs="Tahoma"/>
                                <w:color w:val="73654B"/>
                                <w:kern w:val="0"/>
                                <w:sz w:val="18"/>
                                <w:szCs w:val="18"/>
                              </w:rPr>
                              <w:t xml:space="preserve"> Name des Veranstalters | Anschrift Straße Nr. 123 | 01234 Musterstadt</w:t>
                            </w:r>
                          </w:p>
                          <w:p w14:paraId="6F30BADE" w14:textId="77777777" w:rsidR="0056213A" w:rsidRPr="000713D6" w:rsidRDefault="0056213A" w:rsidP="0056213A">
                            <w:pPr>
                              <w:rPr>
                                <w:color w:val="73654B"/>
                                <w:sz w:val="18"/>
                                <w:szCs w:val="18"/>
                              </w:rPr>
                            </w:pPr>
                            <w:r w:rsidRPr="000713D6">
                              <w:rPr>
                                <w:rFonts w:ascii="Tahoma" w:eastAsiaTheme="minorHAnsi" w:hAnsi="Tahoma" w:cs="Tahoma"/>
                                <w:color w:val="73654B"/>
                                <w:kern w:val="0"/>
                                <w:sz w:val="18"/>
                                <w:szCs w:val="18"/>
                              </w:rPr>
                              <w:t>Kontaktdaten etc.</w:t>
                            </w:r>
                          </w:p>
                          <w:p w14:paraId="3B7DD20E" w14:textId="77777777" w:rsidR="0056213A" w:rsidRPr="000713D6" w:rsidRDefault="0056213A" w:rsidP="005621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2B642" id="Textfeld 15" o:spid="_x0000_s1039" type="#_x0000_t202" style="position:absolute;left:0;text-align:left;margin-left:28pt;margin-top:437.5pt;width:246.5pt;height:39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" filled="f" stroked="f" strokeweight=".5pt">
                <v:textbox inset="0,0,0,0">
                  <w:txbxContent>
                    <w:p w14:paraId="6AD7ADBA" w14:textId="77777777" w:rsidR="0056213A" w:rsidRPr="000713D6" w:rsidRDefault="0056213A" w:rsidP="0056213A">
                      <w:pPr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Tahoma" w:eastAsiaTheme="minorHAnsi" w:hAnsi="Tahoma" w:cs="Tahoma"/>
                          <w:color w:val="73654B"/>
                          <w:kern w:val="0"/>
                          <w:sz w:val="18"/>
                          <w:szCs w:val="18"/>
                        </w:rPr>
                      </w:pPr>
                      <w:r w:rsidRPr="000713D6">
                        <w:rPr>
                          <w:rFonts w:ascii="Tahoma" w:eastAsiaTheme="minorHAnsi" w:hAnsi="Tahoma" w:cs="Tahoma"/>
                          <w:b/>
                          <w:bCs/>
                          <w:color w:val="73654B"/>
                          <w:kern w:val="0"/>
                          <w:sz w:val="18"/>
                          <w:szCs w:val="18"/>
                        </w:rPr>
                        <w:t>Impressum:</w:t>
                      </w:r>
                      <w:r w:rsidRPr="000713D6">
                        <w:rPr>
                          <w:rFonts w:ascii="Tahoma" w:eastAsiaTheme="minorHAnsi" w:hAnsi="Tahoma" w:cs="Tahoma"/>
                          <w:color w:val="73654B"/>
                          <w:kern w:val="0"/>
                          <w:sz w:val="18"/>
                          <w:szCs w:val="18"/>
                        </w:rPr>
                        <w:t xml:space="preserve"> Name des Veranstalters | Anschrift Straße Nr. 123 | 01234 Musterstadt</w:t>
                      </w:r>
                    </w:p>
                    <w:p w14:paraId="6F30BADE" w14:textId="77777777" w:rsidR="0056213A" w:rsidRPr="000713D6" w:rsidRDefault="0056213A" w:rsidP="0056213A">
                      <w:pPr>
                        <w:rPr>
                          <w:color w:val="73654B"/>
                          <w:sz w:val="18"/>
                          <w:szCs w:val="18"/>
                        </w:rPr>
                      </w:pPr>
                      <w:r w:rsidRPr="000713D6">
                        <w:rPr>
                          <w:rFonts w:ascii="Tahoma" w:eastAsiaTheme="minorHAnsi" w:hAnsi="Tahoma" w:cs="Tahoma"/>
                          <w:color w:val="73654B"/>
                          <w:kern w:val="0"/>
                          <w:sz w:val="18"/>
                          <w:szCs w:val="18"/>
                        </w:rPr>
                        <w:t>Kontaktdaten etc.</w:t>
                      </w:r>
                    </w:p>
                    <w:p w14:paraId="3B7DD20E" w14:textId="77777777" w:rsidR="0056213A" w:rsidRPr="000713D6" w:rsidRDefault="0056213A" w:rsidP="005621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713D6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E2F20E" wp14:editId="1C1575CC">
                <wp:simplePos x="0" y="0"/>
                <wp:positionH relativeFrom="column">
                  <wp:posOffset>244475</wp:posOffset>
                </wp:positionH>
                <wp:positionV relativeFrom="page">
                  <wp:posOffset>4266247</wp:posOffset>
                </wp:positionV>
                <wp:extent cx="3390900" cy="1129085"/>
                <wp:effectExtent l="0" t="0" r="0" b="1270"/>
                <wp:wrapNone/>
                <wp:docPr id="185676077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129085"/>
                        </a:xfrm>
                        <a:prstGeom prst="roundRect">
                          <a:avLst/>
                        </a:prstGeom>
                        <a:solidFill>
                          <a:srgbClr val="AD997D"/>
                        </a:solidFill>
                        <a:ln w="19050" cap="rnd">
                          <a:noFill/>
                          <a:miter lim="800000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6DCB8" w14:textId="77777777" w:rsidR="0056213A" w:rsidRPr="003A215A" w:rsidRDefault="0056213A" w:rsidP="00B22E93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FFFFFF" w:themeColor="background1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A215A">
                              <w:rPr>
                                <w:rFonts w:ascii="Tahoma" w:eastAsiaTheme="minorHAnsi" w:hAnsi="Tahoma" w:cs="Tahoma"/>
                                <w:b/>
                                <w:bCs/>
                                <w:caps/>
                                <w:color w:val="FFFFFF" w:themeColor="background1"/>
                                <w:kern w:val="0"/>
                                <w:sz w:val="28"/>
                                <w:szCs w:val="28"/>
                              </w:rPr>
                              <w:t xml:space="preserve">Kontakt: </w:t>
                            </w:r>
                            <w:r w:rsidRPr="003A215A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FFFFFF" w:themeColor="background1"/>
                                <w:kern w:val="0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ADE5397" w14:textId="77777777" w:rsidR="0056213A" w:rsidRPr="00C269BF" w:rsidRDefault="0056213A" w:rsidP="003A215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color w:val="FFFFFF" w:themeColor="background1"/>
                                <w:kern w:val="0"/>
                              </w:rPr>
                            </w:pPr>
                            <w:r w:rsidRPr="00C269BF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FFFFFF" w:themeColor="background1"/>
                                <w:kern w:val="0"/>
                              </w:rPr>
                              <w:t>Telefon:</w:t>
                            </w:r>
                            <w:r w:rsidRPr="00C269BF">
                              <w:rPr>
                                <w:rFonts w:ascii="Tahoma" w:eastAsiaTheme="minorHAnsi" w:hAnsi="Tahoma" w:cs="Tahoma"/>
                                <w:color w:val="FFFFFF" w:themeColor="background1"/>
                                <w:kern w:val="0"/>
                              </w:rPr>
                              <w:t xml:space="preserve">  01234 5678-0</w:t>
                            </w:r>
                          </w:p>
                          <w:p w14:paraId="4E399A6D" w14:textId="77777777" w:rsidR="0056213A" w:rsidRPr="00C269BF" w:rsidRDefault="0056213A" w:rsidP="003A215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color w:val="FFFFFF" w:themeColor="background1"/>
                                <w:kern w:val="0"/>
                              </w:rPr>
                            </w:pPr>
                            <w:r w:rsidRPr="00C269BF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FFFFFF" w:themeColor="background1"/>
                                <w:kern w:val="0"/>
                              </w:rPr>
                              <w:t>E-Mail:</w:t>
                            </w:r>
                            <w:r w:rsidRPr="00C269BF">
                              <w:rPr>
                                <w:rFonts w:ascii="Tahoma" w:eastAsiaTheme="minorHAnsi" w:hAnsi="Tahoma" w:cs="Tahoma"/>
                                <w:color w:val="FFFFFF" w:themeColor="background1"/>
                                <w:kern w:val="0"/>
                              </w:rPr>
                              <w:t xml:space="preserve"> info@veranstaltung.de</w:t>
                            </w:r>
                          </w:p>
                          <w:p w14:paraId="12E627E2" w14:textId="77777777" w:rsidR="0056213A" w:rsidRPr="00C269BF" w:rsidRDefault="0056213A" w:rsidP="003A215A">
                            <w:pPr>
                              <w:spacing w:line="276" w:lineRule="auto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269BF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FFFFFF" w:themeColor="background1"/>
                                <w:kern w:val="0"/>
                              </w:rPr>
                              <w:t>www.veranstaltungslink.de</w:t>
                            </w:r>
                          </w:p>
                          <w:p w14:paraId="61CD2EB4" w14:textId="77777777" w:rsidR="003A215A" w:rsidRDefault="003A21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E2F20E" id="Textfeld 13" o:spid="_x0000_s1040" style="position:absolute;left:0;text-align:left;margin-left:19.25pt;margin-top:335.9pt;width:267pt;height:88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" fillcolor="#ad997d" stroked="f" strokeweight="1.5pt">
                <v:stroke joinstyle="miter" endcap="round"/>
                <v:textbox>
                  <w:txbxContent>
                    <w:p w14:paraId="21D6DCB8" w14:textId="77777777" w:rsidR="0056213A" w:rsidRPr="003A215A" w:rsidRDefault="0056213A" w:rsidP="00B22E93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b/>
                          <w:bCs/>
                          <w:color w:val="FFFFFF" w:themeColor="background1"/>
                          <w:kern w:val="0"/>
                          <w:sz w:val="28"/>
                          <w:szCs w:val="28"/>
                        </w:rPr>
                      </w:pPr>
                      <w:r w:rsidRPr="003A215A">
                        <w:rPr>
                          <w:rFonts w:ascii="Tahoma" w:eastAsiaTheme="minorHAnsi" w:hAnsi="Tahoma" w:cs="Tahoma"/>
                          <w:b/>
                          <w:bCs/>
                          <w:caps/>
                          <w:color w:val="FFFFFF" w:themeColor="background1"/>
                          <w:kern w:val="0"/>
                          <w:sz w:val="28"/>
                          <w:szCs w:val="28"/>
                        </w:rPr>
                        <w:t xml:space="preserve">Kontakt: </w:t>
                      </w:r>
                      <w:r w:rsidRPr="003A215A">
                        <w:rPr>
                          <w:rFonts w:ascii="Tahoma" w:eastAsiaTheme="minorHAnsi" w:hAnsi="Tahoma" w:cs="Tahoma"/>
                          <w:b/>
                          <w:bCs/>
                          <w:color w:val="FFFFFF" w:themeColor="background1"/>
                          <w:kern w:val="0"/>
                          <w:sz w:val="28"/>
                          <w:szCs w:val="28"/>
                        </w:rPr>
                        <w:tab/>
                      </w:r>
                    </w:p>
                    <w:p w14:paraId="4ADE5397" w14:textId="77777777" w:rsidR="0056213A" w:rsidRPr="00C269BF" w:rsidRDefault="0056213A" w:rsidP="003A215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textAlignment w:val="center"/>
                        <w:rPr>
                          <w:rFonts w:ascii="Tahoma" w:eastAsiaTheme="minorHAnsi" w:hAnsi="Tahoma" w:cs="Tahoma"/>
                          <w:color w:val="FFFFFF" w:themeColor="background1"/>
                          <w:kern w:val="0"/>
                        </w:rPr>
                      </w:pPr>
                      <w:r w:rsidRPr="00C269BF">
                        <w:rPr>
                          <w:rFonts w:ascii="Tahoma" w:eastAsiaTheme="minorHAnsi" w:hAnsi="Tahoma" w:cs="Tahoma"/>
                          <w:b/>
                          <w:bCs/>
                          <w:color w:val="FFFFFF" w:themeColor="background1"/>
                          <w:kern w:val="0"/>
                        </w:rPr>
                        <w:t>Telefon:</w:t>
                      </w:r>
                      <w:r w:rsidRPr="00C269BF">
                        <w:rPr>
                          <w:rFonts w:ascii="Tahoma" w:eastAsiaTheme="minorHAnsi" w:hAnsi="Tahoma" w:cs="Tahoma"/>
                          <w:color w:val="FFFFFF" w:themeColor="background1"/>
                          <w:kern w:val="0"/>
                        </w:rPr>
                        <w:t xml:space="preserve">  01234 5678-0</w:t>
                      </w:r>
                    </w:p>
                    <w:p w14:paraId="4E399A6D" w14:textId="77777777" w:rsidR="0056213A" w:rsidRPr="00C269BF" w:rsidRDefault="0056213A" w:rsidP="003A215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textAlignment w:val="center"/>
                        <w:rPr>
                          <w:rFonts w:ascii="Tahoma" w:eastAsiaTheme="minorHAnsi" w:hAnsi="Tahoma" w:cs="Tahoma"/>
                          <w:color w:val="FFFFFF" w:themeColor="background1"/>
                          <w:kern w:val="0"/>
                        </w:rPr>
                      </w:pPr>
                      <w:r w:rsidRPr="00C269BF">
                        <w:rPr>
                          <w:rFonts w:ascii="Tahoma" w:eastAsiaTheme="minorHAnsi" w:hAnsi="Tahoma" w:cs="Tahoma"/>
                          <w:b/>
                          <w:bCs/>
                          <w:color w:val="FFFFFF" w:themeColor="background1"/>
                          <w:kern w:val="0"/>
                        </w:rPr>
                        <w:t>E-Mail:</w:t>
                      </w:r>
                      <w:r w:rsidRPr="00C269BF">
                        <w:rPr>
                          <w:rFonts w:ascii="Tahoma" w:eastAsiaTheme="minorHAnsi" w:hAnsi="Tahoma" w:cs="Tahoma"/>
                          <w:color w:val="FFFFFF" w:themeColor="background1"/>
                          <w:kern w:val="0"/>
                        </w:rPr>
                        <w:t xml:space="preserve"> info@veranstaltung.de</w:t>
                      </w:r>
                    </w:p>
                    <w:p w14:paraId="12E627E2" w14:textId="77777777" w:rsidR="0056213A" w:rsidRPr="00C269BF" w:rsidRDefault="0056213A" w:rsidP="003A215A">
                      <w:pPr>
                        <w:spacing w:line="276" w:lineRule="auto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269BF">
                        <w:rPr>
                          <w:rFonts w:ascii="Tahoma" w:eastAsiaTheme="minorHAnsi" w:hAnsi="Tahoma" w:cs="Tahoma"/>
                          <w:b/>
                          <w:bCs/>
                          <w:color w:val="FFFFFF" w:themeColor="background1"/>
                          <w:kern w:val="0"/>
                        </w:rPr>
                        <w:t>www.veranstaltungslink.de</w:t>
                      </w:r>
                    </w:p>
                    <w:p w14:paraId="61CD2EB4" w14:textId="77777777" w:rsidR="003A215A" w:rsidRDefault="003A215A"/>
                  </w:txbxContent>
                </v:textbox>
                <w10:wrap anchory="page"/>
              </v:roundrect>
            </w:pict>
          </mc:Fallback>
        </mc:AlternateContent>
      </w:r>
      <w:r w:rsidR="001F523B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597216" wp14:editId="11238B87">
                <wp:simplePos x="0" y="0"/>
                <wp:positionH relativeFrom="column">
                  <wp:posOffset>259080</wp:posOffset>
                </wp:positionH>
                <wp:positionV relativeFrom="page">
                  <wp:posOffset>6351601</wp:posOffset>
                </wp:positionV>
                <wp:extent cx="4829175" cy="1905"/>
                <wp:effectExtent l="12700" t="12700" r="9525" b="23495"/>
                <wp:wrapNone/>
                <wp:docPr id="359411026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29175" cy="1905"/>
                        </a:xfrm>
                        <a:prstGeom prst="line">
                          <a:avLst/>
                        </a:prstGeom>
                        <a:ln w="19050" cap="rnd">
                          <a:solidFill>
                            <a:srgbClr val="942226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81C28" id="Gerade Verbindung 14" o:spid="_x0000_s1026" style="position:absolute;flip:y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20.4pt,500.15pt" to="400.65pt,5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" strokecolor="#942226" strokeweight="1.5pt">
                <v:stroke dashstyle="1 1" joinstyle="miter" endcap="round"/>
                <w10:wrap anchory="page"/>
              </v:line>
            </w:pict>
          </mc:Fallback>
        </mc:AlternateContent>
      </w:r>
      <w:r w:rsidR="001F523B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B8EEB6" wp14:editId="0F1FD59E">
                <wp:simplePos x="0" y="0"/>
                <wp:positionH relativeFrom="column">
                  <wp:posOffset>2936391</wp:posOffset>
                </wp:positionH>
                <wp:positionV relativeFrom="page">
                  <wp:posOffset>5159582</wp:posOffset>
                </wp:positionV>
                <wp:extent cx="1798955" cy="1"/>
                <wp:effectExtent l="10478" t="14922" r="14922" b="14923"/>
                <wp:wrapNone/>
                <wp:docPr id="1986095673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798955" cy="1"/>
                        </a:xfrm>
                        <a:prstGeom prst="line">
                          <a:avLst/>
                        </a:prstGeom>
                        <a:ln w="19050" cap="rnd">
                          <a:solidFill>
                            <a:srgbClr val="942226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7A25159" id="Gerade Verbindung 14" o:spid="_x0000_s1026" style="position:absolute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1.2pt,406.25pt" to="372.85pt,4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" strokecolor="#942226" strokeweight="1.5pt">
                <v:stroke dashstyle="1 1" joinstyle="miter" endcap="round"/>
                <w10:wrap anchory="page"/>
              </v:line>
            </w:pict>
          </mc:Fallback>
        </mc:AlternateContent>
      </w:r>
      <w:r w:rsidR="001F523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05E892" wp14:editId="2FC7F57F">
                <wp:simplePos x="0" y="0"/>
                <wp:positionH relativeFrom="column">
                  <wp:posOffset>4033520</wp:posOffset>
                </wp:positionH>
                <wp:positionV relativeFrom="page">
                  <wp:posOffset>4322445</wp:posOffset>
                </wp:positionV>
                <wp:extent cx="1009015" cy="349250"/>
                <wp:effectExtent l="0" t="0" r="6985" b="6350"/>
                <wp:wrapNone/>
                <wp:docPr id="1821664234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4CC3D" w14:textId="77777777" w:rsidR="0056213A" w:rsidRPr="009D73C5" w:rsidRDefault="0056213A" w:rsidP="009D73C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center"/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FFFFFF" w:themeColor="background1"/>
                                <w:kern w:val="0"/>
                              </w:rPr>
                            </w:pPr>
                            <w:r w:rsidRPr="009D73C5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FFFFFF" w:themeColor="background1"/>
                                <w:kern w:val="0"/>
                              </w:rPr>
                              <w:t>GLEICH</w:t>
                            </w:r>
                          </w:p>
                          <w:p w14:paraId="416C1069" w14:textId="77777777" w:rsidR="0056213A" w:rsidRPr="009D73C5" w:rsidRDefault="0056213A" w:rsidP="009D73C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D73C5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FFFFFF" w:themeColor="background1"/>
                                <w:kern w:val="0"/>
                              </w:rPr>
                              <w:t>ANMELDEN!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5E892" id="Textfeld 11" o:spid="_x0000_s1041" type="#_x0000_t202" style="position:absolute;left:0;text-align:left;margin-left:317.6pt;margin-top:340.35pt;width:79.45pt;height:2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" filled="f" stroked="f" strokeweight=".5pt">
                <v:textbox inset="0,0,0,0">
                  <w:txbxContent>
                    <w:p w14:paraId="2294CC3D" w14:textId="77777777" w:rsidR="0056213A" w:rsidRPr="009D73C5" w:rsidRDefault="0056213A" w:rsidP="009D73C5">
                      <w:pPr>
                        <w:autoSpaceDE w:val="0"/>
                        <w:autoSpaceDN w:val="0"/>
                        <w:adjustRightInd w:val="0"/>
                        <w:jc w:val="center"/>
                        <w:textAlignment w:val="center"/>
                        <w:rPr>
                          <w:rFonts w:ascii="Tahoma" w:eastAsiaTheme="minorHAnsi" w:hAnsi="Tahoma" w:cs="Tahoma"/>
                          <w:b/>
                          <w:bCs/>
                          <w:color w:val="FFFFFF" w:themeColor="background1"/>
                          <w:kern w:val="0"/>
                        </w:rPr>
                      </w:pPr>
                      <w:r w:rsidRPr="009D73C5">
                        <w:rPr>
                          <w:rFonts w:ascii="Tahoma" w:eastAsiaTheme="minorHAnsi" w:hAnsi="Tahoma" w:cs="Tahoma"/>
                          <w:b/>
                          <w:bCs/>
                          <w:color w:val="FFFFFF" w:themeColor="background1"/>
                          <w:kern w:val="0"/>
                        </w:rPr>
                        <w:t>GLEICH</w:t>
                      </w:r>
                    </w:p>
                    <w:p w14:paraId="416C1069" w14:textId="77777777" w:rsidR="0056213A" w:rsidRPr="009D73C5" w:rsidRDefault="0056213A" w:rsidP="009D73C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</w:rPr>
                      </w:pPr>
                      <w:r w:rsidRPr="009D73C5">
                        <w:rPr>
                          <w:rFonts w:ascii="Tahoma" w:eastAsiaTheme="minorHAnsi" w:hAnsi="Tahoma" w:cs="Tahoma"/>
                          <w:b/>
                          <w:bCs/>
                          <w:color w:val="FFFFFF" w:themeColor="background1"/>
                          <w:kern w:val="0"/>
                        </w:rPr>
                        <w:t>ANMELDEN!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523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B131CEA" wp14:editId="343B940B">
                <wp:simplePos x="0" y="0"/>
                <wp:positionH relativeFrom="column">
                  <wp:posOffset>4033520</wp:posOffset>
                </wp:positionH>
                <wp:positionV relativeFrom="page">
                  <wp:posOffset>4258310</wp:posOffset>
                </wp:positionV>
                <wp:extent cx="1009015" cy="504190"/>
                <wp:effectExtent l="0" t="0" r="0" b="3810"/>
                <wp:wrapNone/>
                <wp:docPr id="1376542284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504190"/>
                        </a:xfrm>
                        <a:prstGeom prst="roundRect">
                          <a:avLst/>
                        </a:prstGeom>
                        <a:solidFill>
                          <a:srgbClr val="94222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394C64" id="Abgerundetes Rechteck 17" o:spid="_x0000_s1026" style="position:absolute;margin-left:317.6pt;margin-top:335.3pt;width:79.45pt;height:39.7pt;z-index:-25159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" fillcolor="#942226" stroked="f" strokeweight="1pt">
                <v:stroke joinstyle="miter"/>
                <w10:wrap anchory="page"/>
              </v:roundrect>
            </w:pict>
          </mc:Fallback>
        </mc:AlternateContent>
      </w:r>
      <w:r w:rsidR="002F7658" w:rsidRPr="001F523B">
        <w:rPr>
          <w:noProof/>
          <w:color w:val="153D63" w:themeColor="text2" w:themeTint="E6"/>
          <w:sz w:val="144"/>
          <w:szCs w:val="144"/>
          <w:lang w:eastAsia="de-DE"/>
        </w:rPr>
        <w:drawing>
          <wp:anchor distT="0" distB="0" distL="114300" distR="114300" simplePos="0" relativeHeight="251656190" behindDoc="1" locked="0" layoutInCell="1" allowOverlap="1" wp14:anchorId="70AF7FB2" wp14:editId="19E422C6">
            <wp:simplePos x="0" y="0"/>
            <wp:positionH relativeFrom="column">
              <wp:posOffset>7979</wp:posOffset>
            </wp:positionH>
            <wp:positionV relativeFrom="page">
              <wp:posOffset>13970</wp:posOffset>
            </wp:positionV>
            <wp:extent cx="5334000" cy="4156710"/>
            <wp:effectExtent l="0" t="0" r="0" b="0"/>
            <wp:wrapNone/>
            <wp:docPr id="141798634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8634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0FD">
        <w:rPr>
          <w:noProof/>
          <w:lang w:eastAsia="de-DE"/>
        </w:rPr>
        <w:drawing>
          <wp:anchor distT="0" distB="0" distL="114300" distR="114300" simplePos="0" relativeHeight="251741184" behindDoc="0" locked="0" layoutInCell="1" allowOverlap="1" wp14:anchorId="43BEC2A7" wp14:editId="5B1F3A99">
            <wp:simplePos x="0" y="0"/>
            <wp:positionH relativeFrom="column">
              <wp:posOffset>3924652</wp:posOffset>
            </wp:positionH>
            <wp:positionV relativeFrom="paragraph">
              <wp:posOffset>-446145</wp:posOffset>
            </wp:positionV>
            <wp:extent cx="958288" cy="1342579"/>
            <wp:effectExtent l="139700" t="88900" r="133985" b="92710"/>
            <wp:wrapNone/>
            <wp:docPr id="688331895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31895" name="Grafik 68833189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18868">
                      <a:off x="0" y="0"/>
                      <a:ext cx="958288" cy="1342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53A"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BF1443" wp14:editId="0425F457">
                <wp:simplePos x="0" y="0"/>
                <wp:positionH relativeFrom="column">
                  <wp:posOffset>4042410</wp:posOffset>
                </wp:positionH>
                <wp:positionV relativeFrom="page">
                  <wp:posOffset>1844040</wp:posOffset>
                </wp:positionV>
                <wp:extent cx="899160" cy="441960"/>
                <wp:effectExtent l="25400" t="50800" r="27940" b="53340"/>
                <wp:wrapNone/>
                <wp:docPr id="142740892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2790">
                          <a:off x="0" y="0"/>
                          <a:ext cx="89916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C7E0C" w14:textId="77777777" w:rsidR="0056213A" w:rsidRPr="00C269BF" w:rsidRDefault="0056213A" w:rsidP="000305F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center"/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942226"/>
                                <w:kern w:val="0"/>
                                <w:sz w:val="30"/>
                                <w:szCs w:val="30"/>
                              </w:rPr>
                            </w:pPr>
                            <w:r w:rsidRPr="00C269BF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942226"/>
                                <w:kern w:val="0"/>
                                <w:sz w:val="30"/>
                                <w:szCs w:val="30"/>
                              </w:rPr>
                              <w:t>Eintritt</w:t>
                            </w:r>
                          </w:p>
                          <w:p w14:paraId="532C8B08" w14:textId="77777777" w:rsidR="0056213A" w:rsidRPr="00C269BF" w:rsidRDefault="0056213A" w:rsidP="000305FC">
                            <w:pPr>
                              <w:jc w:val="center"/>
                              <w:rPr>
                                <w:color w:val="942226"/>
                              </w:rPr>
                            </w:pPr>
                            <w:r w:rsidRPr="00C269BF">
                              <w:rPr>
                                <w:rFonts w:ascii="Tahoma" w:eastAsiaTheme="minorHAnsi" w:hAnsi="Tahoma" w:cs="Tahoma"/>
                                <w:b/>
                                <w:bCs/>
                                <w:color w:val="942226"/>
                                <w:kern w:val="0"/>
                                <w:sz w:val="30"/>
                                <w:szCs w:val="30"/>
                              </w:rPr>
                              <w:t>frei!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F1443" id="Textfeld 16" o:spid="_x0000_s1042" type="#_x0000_t202" style="position:absolute;left:0;text-align:left;margin-left:318.3pt;margin-top:145.2pt;width:70.8pt;height:34.8pt;rotation:363495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" filled="f" stroked="f" strokeweight=".5pt">
                <v:textbox inset="0,0,0,0">
                  <w:txbxContent>
                    <w:p w14:paraId="6E6C7E0C" w14:textId="77777777" w:rsidR="0056213A" w:rsidRPr="00C269BF" w:rsidRDefault="0056213A" w:rsidP="000305FC">
                      <w:pPr>
                        <w:autoSpaceDE w:val="0"/>
                        <w:autoSpaceDN w:val="0"/>
                        <w:adjustRightInd w:val="0"/>
                        <w:jc w:val="center"/>
                        <w:textAlignment w:val="center"/>
                        <w:rPr>
                          <w:rFonts w:ascii="Tahoma" w:eastAsiaTheme="minorHAnsi" w:hAnsi="Tahoma" w:cs="Tahoma"/>
                          <w:b/>
                          <w:bCs/>
                          <w:color w:val="942226"/>
                          <w:kern w:val="0"/>
                          <w:sz w:val="30"/>
                          <w:szCs w:val="30"/>
                        </w:rPr>
                      </w:pPr>
                      <w:r w:rsidRPr="00C269BF">
                        <w:rPr>
                          <w:rFonts w:ascii="Tahoma" w:eastAsiaTheme="minorHAnsi" w:hAnsi="Tahoma" w:cs="Tahoma"/>
                          <w:b/>
                          <w:bCs/>
                          <w:color w:val="942226"/>
                          <w:kern w:val="0"/>
                          <w:sz w:val="30"/>
                          <w:szCs w:val="30"/>
                        </w:rPr>
                        <w:t>Eintritt</w:t>
                      </w:r>
                    </w:p>
                    <w:p w14:paraId="532C8B08" w14:textId="77777777" w:rsidR="0056213A" w:rsidRPr="00C269BF" w:rsidRDefault="0056213A" w:rsidP="000305FC">
                      <w:pPr>
                        <w:jc w:val="center"/>
                        <w:rPr>
                          <w:color w:val="942226"/>
                        </w:rPr>
                      </w:pPr>
                      <w:r w:rsidRPr="00C269BF">
                        <w:rPr>
                          <w:rFonts w:ascii="Tahoma" w:eastAsiaTheme="minorHAnsi" w:hAnsi="Tahoma" w:cs="Tahoma"/>
                          <w:b/>
                          <w:bCs/>
                          <w:color w:val="942226"/>
                          <w:kern w:val="0"/>
                          <w:sz w:val="30"/>
                          <w:szCs w:val="30"/>
                        </w:rPr>
                        <w:t>frei!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4353A" w:rsidRPr="00DB595A">
        <w:rPr>
          <w:noProof/>
          <w:color w:val="0E2841" w:themeColor="text2"/>
          <w:sz w:val="96"/>
          <w:szCs w:val="96"/>
          <w:lang w:eastAsia="de-DE"/>
        </w:rPr>
        <w:drawing>
          <wp:anchor distT="0" distB="0" distL="114300" distR="114300" simplePos="0" relativeHeight="251742208" behindDoc="0" locked="0" layoutInCell="1" allowOverlap="1" wp14:anchorId="75431922" wp14:editId="72AE76DA">
            <wp:simplePos x="0" y="0"/>
            <wp:positionH relativeFrom="column">
              <wp:posOffset>4042847</wp:posOffset>
            </wp:positionH>
            <wp:positionV relativeFrom="page">
              <wp:posOffset>1581369</wp:posOffset>
            </wp:positionV>
            <wp:extent cx="899160" cy="909955"/>
            <wp:effectExtent l="0" t="0" r="2540" b="4445"/>
            <wp:wrapNone/>
            <wp:docPr id="20348343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096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53A">
        <w:rPr>
          <w:noProof/>
          <w:color w:val="0E2841" w:themeColor="text2"/>
          <w:sz w:val="144"/>
          <w:szCs w:val="144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363EF2" wp14:editId="7780FB5A">
                <wp:simplePos x="0" y="0"/>
                <wp:positionH relativeFrom="column">
                  <wp:posOffset>257713</wp:posOffset>
                </wp:positionH>
                <wp:positionV relativeFrom="page">
                  <wp:posOffset>6394673</wp:posOffset>
                </wp:positionV>
                <wp:extent cx="3305810" cy="215900"/>
                <wp:effectExtent l="0" t="0" r="8890" b="0"/>
                <wp:wrapNone/>
                <wp:docPr id="98677652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81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E8D17" w14:textId="556156AD" w:rsidR="0056213A" w:rsidRPr="00C269BF" w:rsidRDefault="0056213A" w:rsidP="000305FC">
                            <w:pPr>
                              <w:tabs>
                                <w:tab w:val="left" w:pos="46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eastAsiaTheme="minorHAnsi" w:hAnsi="Tahoma" w:cs="Tahoma"/>
                                <w:color w:val="73654B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269BF">
                              <w:rPr>
                                <w:rFonts w:ascii="Tahoma" w:eastAsiaTheme="minorHAnsi" w:hAnsi="Tahoma" w:cs="Tahoma"/>
                                <w:color w:val="73654B"/>
                                <w:kern w:val="0"/>
                                <w:sz w:val="18"/>
                                <w:szCs w:val="18"/>
                              </w:rPr>
                              <w:t>Mit freundlicher Unterstützung: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3EF2" id="_x0000_s1043" type="#_x0000_t202" style="position:absolute;left:0;text-align:left;margin-left:20.3pt;margin-top:503.5pt;width:260.3pt;height:1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" filled="f" stroked="f" strokeweight=".5pt">
                <v:textbox inset="0,0,0,0">
                  <w:txbxContent>
                    <w:p w14:paraId="6EDE8D17" w14:textId="556156AD" w:rsidR="0056213A" w:rsidRPr="00C269BF" w:rsidRDefault="0056213A" w:rsidP="000305FC">
                      <w:pPr>
                        <w:tabs>
                          <w:tab w:val="left" w:pos="46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eastAsiaTheme="minorHAnsi" w:hAnsi="Tahoma" w:cs="Tahoma"/>
                          <w:color w:val="73654B"/>
                          <w:kern w:val="0"/>
                          <w:sz w:val="18"/>
                          <w:szCs w:val="18"/>
                        </w:rPr>
                      </w:pPr>
                      <w:r w:rsidRPr="00C269BF">
                        <w:rPr>
                          <w:rFonts w:ascii="Tahoma" w:eastAsiaTheme="minorHAnsi" w:hAnsi="Tahoma" w:cs="Tahoma"/>
                          <w:color w:val="73654B"/>
                          <w:kern w:val="0"/>
                          <w:sz w:val="18"/>
                          <w:szCs w:val="18"/>
                        </w:rPr>
                        <w:t>Mit freundlicher Unterstützung: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F6659">
        <w:rPr>
          <w:noProof/>
          <w:color w:val="0E2841" w:themeColor="text2"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8FF91" wp14:editId="287A098A">
                <wp:simplePos x="0" y="0"/>
                <wp:positionH relativeFrom="column">
                  <wp:posOffset>-417195</wp:posOffset>
                </wp:positionH>
                <wp:positionV relativeFrom="page">
                  <wp:posOffset>8750300</wp:posOffset>
                </wp:positionV>
                <wp:extent cx="965200" cy="1397000"/>
                <wp:effectExtent l="0" t="0" r="0" b="0"/>
                <wp:wrapNone/>
                <wp:docPr id="841803397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139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5B95B" w14:textId="4B4EFC7B" w:rsidR="005F6659" w:rsidRDefault="005F66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8FF91" id="Textfeld 5" o:spid="_x0000_s1044" type="#_x0000_t202" style="position:absolute;left:0;text-align:left;margin-left:-32.85pt;margin-top:689pt;width:76pt;height:1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" filled="f" stroked="f" strokeweight=".5pt">
                <v:textbox>
                  <w:txbxContent>
                    <w:p w14:paraId="6F35B95B" w14:textId="4B4EFC7B" w:rsidR="005F6659" w:rsidRDefault="005F6659"/>
                  </w:txbxContent>
                </v:textbox>
                <w10:wrap anchory="page"/>
              </v:shape>
            </w:pict>
          </mc:Fallback>
        </mc:AlternateContent>
      </w:r>
      <w:r w:rsidR="0056213A">
        <w:rPr>
          <w:noProof/>
          <w:color w:val="0E2841" w:themeColor="text2"/>
          <w:sz w:val="96"/>
          <w:szCs w:val="96"/>
          <w:lang w:eastAsia="de-DE"/>
        </w:rPr>
        <w:drawing>
          <wp:anchor distT="0" distB="0" distL="114300" distR="114300" simplePos="0" relativeHeight="251714560" behindDoc="1" locked="0" layoutInCell="1" allowOverlap="1" wp14:anchorId="0CFD0D66" wp14:editId="6CCCC387">
            <wp:simplePos x="0" y="0"/>
            <wp:positionH relativeFrom="column">
              <wp:posOffset>3099490</wp:posOffset>
            </wp:positionH>
            <wp:positionV relativeFrom="paragraph">
              <wp:posOffset>-3569114</wp:posOffset>
            </wp:positionV>
            <wp:extent cx="942418" cy="1320346"/>
            <wp:effectExtent l="127000" t="88900" r="137160" b="89535"/>
            <wp:wrapNone/>
            <wp:docPr id="1782065235" name="Grafik 15" descr="Ein Bild, das Rechteck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65235" name="Grafik 15" descr="Ein Bild, das Rechteck, Screenshot enthält.&#10;&#10;KI-generierte Inhalte können fehlerhaft sein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13225">
                      <a:off x="0" y="0"/>
                      <a:ext cx="942418" cy="1320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595A" w:rsidRPr="005F6659" w:rsidSect="00CE1B44">
      <w:headerReference w:type="default" r:id="rId31"/>
      <w:pgSz w:w="8400" w:h="11900"/>
      <w:pgMar w:top="1418" w:right="0" w:bottom="1134" w:left="0" w:header="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1B121" w14:textId="77777777" w:rsidR="00E40D0F" w:rsidRDefault="00E40D0F" w:rsidP="00904EED">
      <w:r>
        <w:separator/>
      </w:r>
    </w:p>
  </w:endnote>
  <w:endnote w:type="continuationSeparator" w:id="0">
    <w:p w14:paraId="2D050B37" w14:textId="77777777" w:rsidR="00E40D0F" w:rsidRDefault="00E40D0F" w:rsidP="0090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F4FAD" w14:textId="77777777" w:rsidR="00E40D0F" w:rsidRDefault="00E40D0F" w:rsidP="00904EED">
      <w:r>
        <w:separator/>
      </w:r>
    </w:p>
  </w:footnote>
  <w:footnote w:type="continuationSeparator" w:id="0">
    <w:p w14:paraId="46241929" w14:textId="77777777" w:rsidR="00E40D0F" w:rsidRDefault="00E40D0F" w:rsidP="0090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417EA" w14:textId="7C0EC032" w:rsidR="00904EED" w:rsidRPr="00904EED" w:rsidRDefault="00904EED" w:rsidP="005B08B4">
    <w:pPr>
      <w:pStyle w:val="Kopfzeile"/>
      <w:ind w:left="851"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0F5B87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0pt;height:8pt;visibility:visible;mso-wrap-style:square" o:bullet="t">
        <v:imagedata r:id="rId1" o:title=""/>
      </v:shape>
    </w:pict>
  </w:numPicBullet>
  <w:numPicBullet w:numPicBulletId="1">
    <w:pict>
      <v:shape id="_x0000_i1051" type="#_x0000_t75" alt="Häkchen mit einfarbiger Füllung" style="width:15pt;height:12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" o:bullet="t">
        <v:imagedata r:id="rId2" o:title="" croptop="-5461f" cropbottom="-9011f"/>
      </v:shape>
    </w:pict>
  </w:numPicBullet>
  <w:numPicBullet w:numPicBulletId="2">
    <w:pict>
      <v:shape w14:anchorId="0ED2C2F6" id="_x0000_i1052" type="#_x0000_t75" alt="🎉" style="width:12pt;height:12pt;visibility:visible;mso-wrap-style:square" o:bullet="t">
        <v:imagedata r:id="rId3" o:title="🎉"/>
      </v:shape>
    </w:pict>
  </w:numPicBullet>
  <w:abstractNum w:abstractNumId="0" w15:restartNumberingAfterBreak="0">
    <w:nsid w:val="57A3548B"/>
    <w:multiLevelType w:val="hybridMultilevel"/>
    <w:tmpl w:val="CE402692"/>
    <w:lvl w:ilvl="0" w:tplc="0400BB76">
      <w:start w:val="1"/>
      <w:numFmt w:val="bullet"/>
      <w:lvlText w:val=""/>
      <w:lvlPicBulletId w:val="1"/>
      <w:lvlJc w:val="left"/>
      <w:pPr>
        <w:tabs>
          <w:tab w:val="num" w:pos="720"/>
        </w:tabs>
        <w:ind w:left="454" w:hanging="454"/>
      </w:pPr>
      <w:rPr>
        <w:rFonts w:ascii="Symbol" w:hAnsi="Symbol" w:hint="default"/>
        <w:color w:val="C00000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7C5570E"/>
    <w:multiLevelType w:val="hybridMultilevel"/>
    <w:tmpl w:val="F58CAF44"/>
    <w:lvl w:ilvl="0" w:tplc="55E462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D4F2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6E75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AE8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AAA7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DCF9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0AA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AEB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20F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AE83E9C"/>
    <w:multiLevelType w:val="hybridMultilevel"/>
    <w:tmpl w:val="4E72E7A0"/>
    <w:lvl w:ilvl="0" w:tplc="700ACF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46F9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6E2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2613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B885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2EA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6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4451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2A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ED"/>
    <w:rsid w:val="00003C85"/>
    <w:rsid w:val="000305FC"/>
    <w:rsid w:val="000713D6"/>
    <w:rsid w:val="000C2F90"/>
    <w:rsid w:val="00120589"/>
    <w:rsid w:val="001820FD"/>
    <w:rsid w:val="001C2D60"/>
    <w:rsid w:val="001D6D1E"/>
    <w:rsid w:val="001F523B"/>
    <w:rsid w:val="00296D37"/>
    <w:rsid w:val="002F7658"/>
    <w:rsid w:val="003A215A"/>
    <w:rsid w:val="00414A25"/>
    <w:rsid w:val="0044353A"/>
    <w:rsid w:val="00481179"/>
    <w:rsid w:val="0049144C"/>
    <w:rsid w:val="00494980"/>
    <w:rsid w:val="004D1768"/>
    <w:rsid w:val="005365E3"/>
    <w:rsid w:val="0056213A"/>
    <w:rsid w:val="005B08B4"/>
    <w:rsid w:val="005F6659"/>
    <w:rsid w:val="00620521"/>
    <w:rsid w:val="0072445C"/>
    <w:rsid w:val="0080510C"/>
    <w:rsid w:val="00846B62"/>
    <w:rsid w:val="008906DF"/>
    <w:rsid w:val="008A1F25"/>
    <w:rsid w:val="00904EED"/>
    <w:rsid w:val="009152A0"/>
    <w:rsid w:val="00941CA8"/>
    <w:rsid w:val="00957C1D"/>
    <w:rsid w:val="009D73C5"/>
    <w:rsid w:val="00AA10B8"/>
    <w:rsid w:val="00B02AD3"/>
    <w:rsid w:val="00B22E93"/>
    <w:rsid w:val="00B27A12"/>
    <w:rsid w:val="00B3732F"/>
    <w:rsid w:val="00B475D5"/>
    <w:rsid w:val="00BE1020"/>
    <w:rsid w:val="00C269BF"/>
    <w:rsid w:val="00CE1B44"/>
    <w:rsid w:val="00D018E4"/>
    <w:rsid w:val="00DB595A"/>
    <w:rsid w:val="00DF27FF"/>
    <w:rsid w:val="00E40D0F"/>
    <w:rsid w:val="00F438DB"/>
    <w:rsid w:val="00F53250"/>
    <w:rsid w:val="00F61ED0"/>
    <w:rsid w:val="00FA47B7"/>
    <w:rsid w:val="00FE503F"/>
    <w:rsid w:val="00FF4174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8CE21"/>
  <w15:chartTrackingRefBased/>
  <w15:docId w15:val="{FA796A0B-43AC-48B9-B617-9E454987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04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4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4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4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4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4E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4E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4E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4E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4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4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4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4E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4E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4E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4E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4E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4E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4E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4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4E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4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4E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4E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4E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4E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4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4E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4EE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04E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04EED"/>
  </w:style>
  <w:style w:type="paragraph" w:styleId="Fuzeile">
    <w:name w:val="footer"/>
    <w:basedOn w:val="Standard"/>
    <w:link w:val="FuzeileZchn"/>
    <w:uiPriority w:val="99"/>
    <w:unhideWhenUsed/>
    <w:rsid w:val="00904E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04EED"/>
  </w:style>
  <w:style w:type="paragraph" w:customStyle="1" w:styleId="EinfAbs">
    <w:name w:val="[Einf. Abs.]"/>
    <w:basedOn w:val="Standard"/>
    <w:uiPriority w:val="99"/>
    <w:rsid w:val="005F665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150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4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13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20.png"/><Relationship Id="rId28" Type="http://schemas.openxmlformats.org/officeDocument/2006/relationships/image" Target="media/image16.emf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image" Target="media/image9.emf"/><Relationship Id="rId22" Type="http://schemas.openxmlformats.org/officeDocument/2006/relationships/image" Target="media/image110.png"/><Relationship Id="rId27" Type="http://schemas.openxmlformats.org/officeDocument/2006/relationships/image" Target="media/image30.png"/><Relationship Id="rId30" Type="http://schemas.openxmlformats.org/officeDocument/2006/relationships/image" Target="media/image18.png"/><Relationship Id="rId8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5142C1-AC9C-402C-BE7E-F7CF9C87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FlyerA5-braun</Template>
  <TotalTime>0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Lukas</dc:creator>
  <cp:keywords/>
  <dc:description/>
  <cp:lastModifiedBy>Schönherr, Kirsten</cp:lastModifiedBy>
  <cp:revision>2</cp:revision>
  <dcterms:created xsi:type="dcterms:W3CDTF">2025-11-09T09:05:00Z</dcterms:created>
  <dcterms:modified xsi:type="dcterms:W3CDTF">2025-11-09T09:05:00Z</dcterms:modified>
</cp:coreProperties>
</file>