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7E997" w14:textId="54DE286C" w:rsidR="00F438DB" w:rsidRDefault="001B20CA" w:rsidP="00CE1B44">
      <w:pPr>
        <w:ind w:right="424" w:firstLine="709"/>
        <w:rPr>
          <w:color w:val="153D63" w:themeColor="text2" w:themeTint="E6"/>
          <w:sz w:val="144"/>
          <w:szCs w:val="144"/>
        </w:rPr>
      </w:pPr>
      <w:bookmarkStart w:id="0" w:name="_GoBack"/>
      <w:bookmarkEnd w:id="0"/>
      <w:permStart w:id="535102270" w:edGrp="everyone"/>
      <w:r w:rsidRPr="00FA47B7">
        <w:rPr>
          <w:noProof/>
          <w:color w:val="153D63" w:themeColor="text2" w:themeTint="E6"/>
          <w:sz w:val="144"/>
          <w:szCs w:val="144"/>
          <w:lang w:eastAsia="de-DE"/>
        </w:rPr>
        <w:drawing>
          <wp:anchor distT="0" distB="0" distL="114300" distR="114300" simplePos="0" relativeHeight="251732992" behindDoc="0" locked="0" layoutInCell="1" allowOverlap="1" wp14:anchorId="5ABC4BE0" wp14:editId="40975FBE">
            <wp:simplePos x="0" y="0"/>
            <wp:positionH relativeFrom="column">
              <wp:posOffset>3848100</wp:posOffset>
            </wp:positionH>
            <wp:positionV relativeFrom="page">
              <wp:posOffset>1403350</wp:posOffset>
            </wp:positionV>
            <wp:extent cx="1104900" cy="1104900"/>
            <wp:effectExtent l="0" t="0" r="0" b="0"/>
            <wp:wrapNone/>
            <wp:docPr id="146077627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776277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BCB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07D3C6FD" wp14:editId="1F865C71">
                <wp:simplePos x="0" y="0"/>
                <wp:positionH relativeFrom="column">
                  <wp:posOffset>2997200</wp:posOffset>
                </wp:positionH>
                <wp:positionV relativeFrom="paragraph">
                  <wp:posOffset>-621030</wp:posOffset>
                </wp:positionV>
                <wp:extent cx="842258" cy="762000"/>
                <wp:effectExtent l="0" t="0" r="15240" b="19050"/>
                <wp:wrapNone/>
                <wp:docPr id="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2258" cy="762000"/>
                          <a:chOff x="0" y="0"/>
                          <a:chExt cx="842258" cy="762000"/>
                        </a:xfrm>
                      </wpg:grpSpPr>
                      <wps:wsp>
                        <wps:cNvPr id="323995916" name="Oval 21"/>
                        <wps:cNvSpPr/>
                        <wps:spPr>
                          <a:xfrm>
                            <a:off x="0" y="0"/>
                            <a:ext cx="842258" cy="762000"/>
                          </a:xfrm>
                          <a:prstGeom prst="ellipse">
                            <a:avLst/>
                          </a:prstGeom>
                          <a:solidFill>
                            <a:schemeClr val="bg2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9106972" name="Textfeld 22"/>
                        <wps:cNvSpPr txBox="1"/>
                        <wps:spPr>
                          <a:xfrm>
                            <a:off x="79436" y="158750"/>
                            <a:ext cx="644056" cy="527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CE10C8" w14:textId="2F8001B2" w:rsidR="003A215A" w:rsidRPr="00D10BCB" w:rsidRDefault="00D10BCB" w:rsidP="00D10BCB">
                              <w:pPr>
                                <w:jc w:val="center"/>
                                <w:rPr>
                                  <w:rFonts w:ascii="Arial" w:hAnsi="Arial" w:cs="Arial"/>
                                  <w:color w:val="FF0000"/>
                                </w:rPr>
                              </w:pPr>
                              <w:permStart w:id="1375286650" w:edGrp="everyone"/>
                              <w:r w:rsidRPr="00D10BCB">
                                <w:rPr>
                                  <w:rFonts w:ascii="Arial" w:hAnsi="Arial" w:cs="Arial"/>
                                  <w:color w:val="FF0000"/>
                                </w:rPr>
                                <w:t>Logo Verein</w:t>
                              </w:r>
                              <w:permEnd w:id="1375286650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D3C6FD" id="Gruppieren 1" o:spid="_x0000_s1026" style="position:absolute;left:0;text-align:left;margin-left:236pt;margin-top:-48.9pt;width:66.3pt;height:60pt;z-index:251745280" coordsize="8422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">
                <v:oval id="Oval 21" o:spid="_x0000_s1027" style="position:absolute;width:8422;height:7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" fillcolor="#e8e8e8 [3214]" strokecolor="red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794;top:1587;width:6440;height:5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" filled="f" stroked="f" strokeweight=".5pt">
                  <v:textbox>
                    <w:txbxContent>
                      <w:p w14:paraId="0ACE10C8" w14:textId="2F8001B2" w:rsidR="003A215A" w:rsidRPr="00D10BCB" w:rsidRDefault="00D10BCB" w:rsidP="00D10BCB">
                        <w:pPr>
                          <w:jc w:val="center"/>
                          <w:rPr>
                            <w:rFonts w:ascii="Arial" w:hAnsi="Arial" w:cs="Arial"/>
                            <w:color w:val="FF0000"/>
                          </w:rPr>
                        </w:pPr>
                        <w:permStart w:id="1375286650" w:edGrp="everyone"/>
                        <w:r w:rsidRPr="00D10BCB">
                          <w:rPr>
                            <w:rFonts w:ascii="Arial" w:hAnsi="Arial" w:cs="Arial"/>
                            <w:color w:val="FF0000"/>
                          </w:rPr>
                          <w:t>Logo Verein</w:t>
                        </w:r>
                        <w:permEnd w:id="1375286650"/>
                      </w:p>
                    </w:txbxContent>
                  </v:textbox>
                </v:shape>
              </v:group>
            </w:pict>
          </mc:Fallback>
        </mc:AlternateContent>
      </w:r>
      <w:r w:rsidR="00314A9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167" behindDoc="1" locked="0" layoutInCell="1" allowOverlap="1" wp14:anchorId="055F252E" wp14:editId="612D7D66">
                <wp:simplePos x="0" y="0"/>
                <wp:positionH relativeFrom="column">
                  <wp:posOffset>119270</wp:posOffset>
                </wp:positionH>
                <wp:positionV relativeFrom="page">
                  <wp:posOffset>119270</wp:posOffset>
                </wp:positionV>
                <wp:extent cx="5089525" cy="7307248"/>
                <wp:effectExtent l="0" t="0" r="3175" b="0"/>
                <wp:wrapNone/>
                <wp:docPr id="707097317" name="Recht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9525" cy="7307248"/>
                        </a:xfrm>
                        <a:prstGeom prst="rect">
                          <a:avLst/>
                        </a:prstGeom>
                        <a:solidFill>
                          <a:srgbClr val="D6E3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B5735E" id="Rechteck 19" o:spid="_x0000_s1026" style="position:absolute;margin-left:9.4pt;margin-top:9.4pt;width:400.75pt;height:575.35pt;z-index:-25166131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" fillcolor="#d6e3e6" stroked="f" strokeweight="1pt">
                <w10:wrap anchory="page"/>
              </v:rect>
            </w:pict>
          </mc:Fallback>
        </mc:AlternateContent>
      </w:r>
      <w:r w:rsidR="009C68EB" w:rsidRPr="00CE1B44">
        <w:rPr>
          <w:noProof/>
          <w:lang w:eastAsia="de-DE"/>
        </w:rPr>
        <w:drawing>
          <wp:anchor distT="0" distB="0" distL="114300" distR="114300" simplePos="0" relativeHeight="251747328" behindDoc="1" locked="0" layoutInCell="1" allowOverlap="1" wp14:anchorId="085EA4D9" wp14:editId="2930AC0A">
            <wp:simplePos x="0" y="0"/>
            <wp:positionH relativeFrom="column">
              <wp:posOffset>0</wp:posOffset>
            </wp:positionH>
            <wp:positionV relativeFrom="page">
              <wp:posOffset>279594</wp:posOffset>
            </wp:positionV>
            <wp:extent cx="1397000" cy="787400"/>
            <wp:effectExtent l="0" t="0" r="0" b="0"/>
            <wp:wrapNone/>
            <wp:docPr id="112288259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88259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23B" w:rsidRPr="00CE1B44">
        <w:rPr>
          <w:noProof/>
          <w:lang w:eastAsia="de-DE"/>
        </w:rPr>
        <w:drawing>
          <wp:anchor distT="0" distB="0" distL="114300" distR="114300" simplePos="0" relativeHeight="251655679" behindDoc="1" locked="0" layoutInCell="1" allowOverlap="1" wp14:anchorId="6AD2C797" wp14:editId="4B44CA62">
            <wp:simplePos x="0" y="0"/>
            <wp:positionH relativeFrom="column">
              <wp:posOffset>118110</wp:posOffset>
            </wp:positionH>
            <wp:positionV relativeFrom="paragraph">
              <wp:posOffset>152400</wp:posOffset>
            </wp:positionV>
            <wp:extent cx="5180330" cy="3879850"/>
            <wp:effectExtent l="0" t="0" r="0" b="6350"/>
            <wp:wrapNone/>
            <wp:docPr id="209836653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36653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80330" cy="387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15A">
        <w:rPr>
          <w:noProof/>
          <w:color w:val="153D63" w:themeColor="text2" w:themeTint="E6"/>
          <w:sz w:val="144"/>
          <w:szCs w:val="144"/>
          <w:lang w:eastAsia="de-DE"/>
        </w:rPr>
        <w:drawing>
          <wp:anchor distT="0" distB="0" distL="114300" distR="114300" simplePos="0" relativeHeight="251742208" behindDoc="0" locked="0" layoutInCell="1" allowOverlap="1" wp14:anchorId="453DD308" wp14:editId="2914E7C5">
            <wp:simplePos x="0" y="0"/>
            <wp:positionH relativeFrom="column">
              <wp:posOffset>460706</wp:posOffset>
            </wp:positionH>
            <wp:positionV relativeFrom="paragraph">
              <wp:posOffset>473075</wp:posOffset>
            </wp:positionV>
            <wp:extent cx="3256915" cy="3256915"/>
            <wp:effectExtent l="0" t="0" r="0" b="0"/>
            <wp:wrapNone/>
            <wp:docPr id="94411088" name="Grafik 20" descr="Ein Bild, das Im Haus, Einzelhandelsgeschäft, Decke, Bod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11088" name="Grafik 20" descr="Ein Bild, das Im Haus, Einzelhandelsgeschäft, Decke, Boden enthält.&#10;&#10;KI-generierte Inhalte können fehlerhaft sein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915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353A" w:rsidRPr="005F6659">
        <w:rPr>
          <w:noProof/>
          <w:color w:val="153D63" w:themeColor="text2" w:themeTint="E6"/>
          <w:sz w:val="96"/>
          <w:szCs w:val="96"/>
          <w:lang w:eastAsia="de-DE"/>
        </w:rPr>
        <w:drawing>
          <wp:anchor distT="0" distB="0" distL="114300" distR="114300" simplePos="0" relativeHeight="251656192" behindDoc="0" locked="0" layoutInCell="1" allowOverlap="1" wp14:anchorId="5D24A71A" wp14:editId="220C4610">
            <wp:simplePos x="0" y="0"/>
            <wp:positionH relativeFrom="margin">
              <wp:posOffset>4205041</wp:posOffset>
            </wp:positionH>
            <wp:positionV relativeFrom="margin">
              <wp:posOffset>-621160</wp:posOffset>
            </wp:positionV>
            <wp:extent cx="782320" cy="762000"/>
            <wp:effectExtent l="0" t="0" r="5080" b="0"/>
            <wp:wrapNone/>
            <wp:docPr id="66157331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573313" name="Grafik 661573313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32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144C">
        <w:rPr>
          <w:noProof/>
          <w:color w:val="0E2841" w:themeColor="text2"/>
          <w:sz w:val="96"/>
          <w:szCs w:val="96"/>
          <w:lang w:eastAsia="de-DE"/>
        </w:rPr>
        <w:drawing>
          <wp:anchor distT="0" distB="0" distL="114300" distR="114300" simplePos="0" relativeHeight="251730944" behindDoc="0" locked="0" layoutInCell="1" allowOverlap="1" wp14:anchorId="40F5B871" wp14:editId="4BE890F4">
            <wp:simplePos x="0" y="0"/>
            <wp:positionH relativeFrom="column">
              <wp:posOffset>3379041</wp:posOffset>
            </wp:positionH>
            <wp:positionV relativeFrom="paragraph">
              <wp:posOffset>-3836035</wp:posOffset>
            </wp:positionV>
            <wp:extent cx="655320" cy="638175"/>
            <wp:effectExtent l="0" t="0" r="5080" b="0"/>
            <wp:wrapNone/>
            <wp:docPr id="308940716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940716" name="Grafik 308940716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ermEnd w:id="535102270"/>
    </w:p>
    <w:p w14:paraId="2D82D402" w14:textId="374F83BE" w:rsidR="00F438DB" w:rsidRDefault="00CE1B44" w:rsidP="00F438DB">
      <w:pPr>
        <w:ind w:right="424"/>
        <w:jc w:val="center"/>
        <w:rPr>
          <w:color w:val="153D63" w:themeColor="text2" w:themeTint="E6"/>
          <w:sz w:val="144"/>
          <w:szCs w:val="144"/>
        </w:rPr>
      </w:pPr>
      <w:r>
        <w:rPr>
          <w:noProof/>
          <w:color w:val="0E2841" w:themeColor="text2"/>
          <w:sz w:val="96"/>
          <w:szCs w:val="96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D2C2F6" wp14:editId="340DC2DF">
                <wp:simplePos x="0" y="0"/>
                <wp:positionH relativeFrom="column">
                  <wp:posOffset>3841750</wp:posOffset>
                </wp:positionH>
                <wp:positionV relativeFrom="page">
                  <wp:posOffset>2584450</wp:posOffset>
                </wp:positionV>
                <wp:extent cx="1111250" cy="990600"/>
                <wp:effectExtent l="0" t="0" r="12700" b="0"/>
                <wp:wrapNone/>
                <wp:docPr id="792229916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0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A5322C" w14:textId="38BD7E08" w:rsidR="001B20CA" w:rsidRPr="00E532BD" w:rsidRDefault="00B27A12" w:rsidP="001B20CA">
                            <w:pPr>
                              <w:pStyle w:val="EinfAbs"/>
                              <w:tabs>
                                <w:tab w:val="left" w:pos="460"/>
                              </w:tabs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2C3A58"/>
                                <w:sz w:val="22"/>
                                <w:szCs w:val="22"/>
                              </w:rPr>
                            </w:pPr>
                            <w:r w:rsidRPr="00E532BD">
                              <w:rPr>
                                <w:rFonts w:ascii="Arial" w:hAnsi="Arial" w:cs="Arial"/>
                                <w:color w:val="2C3A58"/>
                                <w:sz w:val="22"/>
                                <w:szCs w:val="22"/>
                              </w:rPr>
                              <w:t>Alle Informationen</w:t>
                            </w:r>
                          </w:p>
                          <w:p w14:paraId="4EBFB561" w14:textId="77777777" w:rsidR="001B20CA" w:rsidRPr="00E532BD" w:rsidRDefault="00B27A12" w:rsidP="001B20CA">
                            <w:pPr>
                              <w:pStyle w:val="EinfAbs"/>
                              <w:tabs>
                                <w:tab w:val="left" w:pos="460"/>
                              </w:tabs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2C3A58"/>
                                <w:sz w:val="22"/>
                                <w:szCs w:val="22"/>
                              </w:rPr>
                            </w:pPr>
                            <w:r w:rsidRPr="00E532BD">
                              <w:rPr>
                                <w:rFonts w:ascii="Arial" w:hAnsi="Arial" w:cs="Arial"/>
                                <w:color w:val="2C3A58"/>
                                <w:sz w:val="22"/>
                                <w:szCs w:val="22"/>
                              </w:rPr>
                              <w:t>zur Veranstaltung</w:t>
                            </w:r>
                          </w:p>
                          <w:p w14:paraId="6E0BA889" w14:textId="48FBB7C2" w:rsidR="00B27A12" w:rsidRPr="00E532BD" w:rsidRDefault="00314A94" w:rsidP="001B20CA">
                            <w:pPr>
                              <w:pStyle w:val="EinfAbs"/>
                              <w:tabs>
                                <w:tab w:val="left" w:pos="460"/>
                              </w:tabs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2C3A58"/>
                                <w:sz w:val="22"/>
                                <w:szCs w:val="22"/>
                              </w:rPr>
                            </w:pPr>
                            <w:r w:rsidRPr="00E532BD">
                              <w:rPr>
                                <w:rFonts w:ascii="Arial" w:hAnsi="Arial" w:cs="Arial"/>
                                <w:color w:val="2C3A58"/>
                                <w:sz w:val="22"/>
                                <w:szCs w:val="22"/>
                              </w:rPr>
                              <w:t>finden Sie</w:t>
                            </w:r>
                            <w:r w:rsidR="00E532BD" w:rsidRPr="00E532BD">
                              <w:rPr>
                                <w:rFonts w:ascii="Arial" w:hAnsi="Arial" w:cs="Arial"/>
                                <w:color w:val="2C3A58"/>
                                <w:sz w:val="22"/>
                                <w:szCs w:val="22"/>
                              </w:rPr>
                              <w:t xml:space="preserve"> hier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2C2F6" id="Textfeld 7" o:spid="_x0000_s1029" type="#_x0000_t202" style="position:absolute;left:0;text-align:left;margin-left:302.5pt;margin-top:203.5pt;width:87.5pt;height:7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" filled="f" stroked="f" strokeweight=".5pt">
                <v:textbox inset="0,0,0,0">
                  <w:txbxContent>
                    <w:p w14:paraId="27A5322C" w14:textId="38BD7E08" w:rsidR="001B20CA" w:rsidRPr="00E532BD" w:rsidRDefault="00B27A12" w:rsidP="001B20CA">
                      <w:pPr>
                        <w:pStyle w:val="EinfAbs"/>
                        <w:tabs>
                          <w:tab w:val="left" w:pos="460"/>
                        </w:tabs>
                        <w:spacing w:line="240" w:lineRule="auto"/>
                        <w:jc w:val="center"/>
                        <w:rPr>
                          <w:rFonts w:ascii="Arial" w:hAnsi="Arial" w:cs="Arial"/>
                          <w:color w:val="2C3A58"/>
                          <w:sz w:val="22"/>
                          <w:szCs w:val="22"/>
                        </w:rPr>
                      </w:pPr>
                      <w:r w:rsidRPr="00E532BD">
                        <w:rPr>
                          <w:rFonts w:ascii="Arial" w:hAnsi="Arial" w:cs="Arial"/>
                          <w:color w:val="2C3A58"/>
                          <w:sz w:val="22"/>
                          <w:szCs w:val="22"/>
                        </w:rPr>
                        <w:t>Alle Informationen</w:t>
                      </w:r>
                    </w:p>
                    <w:p w14:paraId="4EBFB561" w14:textId="77777777" w:rsidR="001B20CA" w:rsidRPr="00E532BD" w:rsidRDefault="00B27A12" w:rsidP="001B20CA">
                      <w:pPr>
                        <w:pStyle w:val="EinfAbs"/>
                        <w:tabs>
                          <w:tab w:val="left" w:pos="460"/>
                        </w:tabs>
                        <w:spacing w:line="240" w:lineRule="auto"/>
                        <w:jc w:val="center"/>
                        <w:rPr>
                          <w:rFonts w:ascii="Arial" w:hAnsi="Arial" w:cs="Arial"/>
                          <w:color w:val="2C3A58"/>
                          <w:sz w:val="22"/>
                          <w:szCs w:val="22"/>
                        </w:rPr>
                      </w:pPr>
                      <w:r w:rsidRPr="00E532BD">
                        <w:rPr>
                          <w:rFonts w:ascii="Arial" w:hAnsi="Arial" w:cs="Arial"/>
                          <w:color w:val="2C3A58"/>
                          <w:sz w:val="22"/>
                          <w:szCs w:val="22"/>
                        </w:rPr>
                        <w:t>zur Veranstaltung</w:t>
                      </w:r>
                    </w:p>
                    <w:p w14:paraId="6E0BA889" w14:textId="48FBB7C2" w:rsidR="00B27A12" w:rsidRPr="00E532BD" w:rsidRDefault="00314A94" w:rsidP="001B20CA">
                      <w:pPr>
                        <w:pStyle w:val="EinfAbs"/>
                        <w:tabs>
                          <w:tab w:val="left" w:pos="460"/>
                        </w:tabs>
                        <w:spacing w:line="240" w:lineRule="auto"/>
                        <w:jc w:val="center"/>
                        <w:rPr>
                          <w:rFonts w:ascii="Arial" w:hAnsi="Arial" w:cs="Arial"/>
                          <w:color w:val="2C3A58"/>
                          <w:sz w:val="22"/>
                          <w:szCs w:val="22"/>
                        </w:rPr>
                      </w:pPr>
                      <w:r w:rsidRPr="00E532BD">
                        <w:rPr>
                          <w:rFonts w:ascii="Arial" w:hAnsi="Arial" w:cs="Arial"/>
                          <w:color w:val="2C3A58"/>
                          <w:sz w:val="22"/>
                          <w:szCs w:val="22"/>
                        </w:rPr>
                        <w:t>finden Sie</w:t>
                      </w:r>
                      <w:r w:rsidR="00E532BD" w:rsidRPr="00E532BD">
                        <w:rPr>
                          <w:rFonts w:ascii="Arial" w:hAnsi="Arial" w:cs="Arial"/>
                          <w:color w:val="2C3A58"/>
                          <w:sz w:val="22"/>
                          <w:szCs w:val="22"/>
                        </w:rPr>
                        <w:t xml:space="preserve"> hier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994F977" w14:textId="79C0CFB1" w:rsidR="005B08B4" w:rsidRDefault="005B08B4" w:rsidP="00F438DB">
      <w:pPr>
        <w:ind w:right="424"/>
        <w:jc w:val="center"/>
        <w:rPr>
          <w:color w:val="153D63" w:themeColor="text2" w:themeTint="E6"/>
          <w:sz w:val="144"/>
          <w:szCs w:val="144"/>
        </w:rPr>
      </w:pPr>
      <w:permStart w:id="1570983012" w:edGrp="everyone"/>
      <w:permEnd w:id="1570983012"/>
    </w:p>
    <w:p w14:paraId="2011E923" w14:textId="4CCFEBB4" w:rsidR="005B08B4" w:rsidRDefault="00E532BD" w:rsidP="00F438DB">
      <w:pPr>
        <w:ind w:right="424"/>
        <w:jc w:val="center"/>
        <w:rPr>
          <w:color w:val="153D63" w:themeColor="text2" w:themeTint="E6"/>
          <w:sz w:val="144"/>
          <w:szCs w:val="144"/>
        </w:rPr>
      </w:pPr>
      <w:r>
        <w:rPr>
          <w:noProof/>
          <w:color w:val="0E2841" w:themeColor="text2"/>
          <w:sz w:val="96"/>
          <w:szCs w:val="96"/>
          <w:lang w:eastAsia="de-DE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5F922890" wp14:editId="476F4B56">
                <wp:simplePos x="0" y="0"/>
                <wp:positionH relativeFrom="column">
                  <wp:posOffset>3663950</wp:posOffset>
                </wp:positionH>
                <wp:positionV relativeFrom="paragraph">
                  <wp:posOffset>516890</wp:posOffset>
                </wp:positionV>
                <wp:extent cx="1401445" cy="1419225"/>
                <wp:effectExtent l="19050" t="0" r="27305" b="9525"/>
                <wp:wrapNone/>
                <wp:docPr id="27" name="Gruppieren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1445" cy="1419225"/>
                          <a:chOff x="0" y="0"/>
                          <a:chExt cx="1401445" cy="1419225"/>
                        </a:xfrm>
                      </wpg:grpSpPr>
                      <pic:pic xmlns:pic="http://schemas.openxmlformats.org/drawingml/2006/picture">
                        <pic:nvPicPr>
                          <pic:cNvPr id="645109632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445" cy="1419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0819911" name="Textfeld 2"/>
                        <wps:cNvSpPr txBox="1"/>
                        <wps:spPr>
                          <a:xfrm rot="956543">
                            <a:off x="107950" y="222250"/>
                            <a:ext cx="1202690" cy="10172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6ED255" w14:textId="77777777" w:rsidR="0049144C" w:rsidRPr="00D10BCB" w:rsidRDefault="0049144C" w:rsidP="00CE1B44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2C3A58"/>
                                  <w:sz w:val="44"/>
                                  <w:szCs w:val="44"/>
                                </w:rPr>
                              </w:pPr>
                              <w:r w:rsidRPr="00D10BCB">
                                <w:rPr>
                                  <w:rFonts w:ascii="Arial" w:hAnsi="Arial" w:cs="Arial"/>
                                  <w:b/>
                                  <w:bCs/>
                                  <w:color w:val="2C3A58"/>
                                  <w:sz w:val="44"/>
                                  <w:szCs w:val="44"/>
                                </w:rPr>
                                <w:t>25.09.</w:t>
                              </w:r>
                              <w:r w:rsidRPr="00D10BCB">
                                <w:rPr>
                                  <w:rFonts w:ascii="Arial" w:hAnsi="Arial" w:cs="Arial"/>
                                  <w:b/>
                                  <w:bCs/>
                                  <w:color w:val="2C3A58"/>
                                  <w:sz w:val="44"/>
                                  <w:szCs w:val="44"/>
                                </w:rPr>
                                <w:br/>
                                <w:t>2025</w:t>
                              </w:r>
                            </w:p>
                            <w:p w14:paraId="1E87C333" w14:textId="77777777" w:rsidR="0049144C" w:rsidRPr="00314A94" w:rsidRDefault="0049144C" w:rsidP="0049144C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color w:val="2C3A58"/>
                                </w:rPr>
                              </w:pPr>
                              <w:r w:rsidRPr="00D10BCB">
                                <w:rPr>
                                  <w:rFonts w:ascii="Arial" w:hAnsi="Arial" w:cs="Arial"/>
                                  <w:b/>
                                  <w:bCs/>
                                  <w:color w:val="2C3A58"/>
                                </w:rPr>
                                <w:t>13–17 Uhr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922890" id="Gruppieren 27" o:spid="_x0000_s1030" style="position:absolute;left:0;text-align:left;margin-left:288.5pt;margin-top:40.7pt;width:110.35pt;height:111.75pt;z-index:251727872" coordsize="14014,1419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">
                <v:shape id="Grafik 1" o:spid="_x0000_s1031" type="#_x0000_t75" style="position:absolute;width:14014;height:14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">
                  <v:imagedata r:id="rId15" o:title=""/>
                  <v:path arrowok="t"/>
                </v:shape>
                <v:shape id="_x0000_s1032" type="#_x0000_t202" style="position:absolute;left:1079;top:2222;width:12027;height:10173;rotation:104480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" filled="f" stroked="f" strokeweight=".5pt">
                  <v:textbox>
                    <w:txbxContent>
                      <w:p w14:paraId="086ED255" w14:textId="77777777" w:rsidR="0049144C" w:rsidRPr="00D10BCB" w:rsidRDefault="0049144C" w:rsidP="00CE1B44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2C3A58"/>
                            <w:sz w:val="44"/>
                            <w:szCs w:val="44"/>
                          </w:rPr>
                        </w:pPr>
                        <w:r w:rsidRPr="00D10BCB">
                          <w:rPr>
                            <w:rFonts w:ascii="Arial" w:hAnsi="Arial" w:cs="Arial"/>
                            <w:b/>
                            <w:bCs/>
                            <w:color w:val="2C3A58"/>
                            <w:sz w:val="44"/>
                            <w:szCs w:val="44"/>
                          </w:rPr>
                          <w:t>25.09.</w:t>
                        </w:r>
                        <w:r w:rsidRPr="00D10BCB">
                          <w:rPr>
                            <w:rFonts w:ascii="Arial" w:hAnsi="Arial" w:cs="Arial"/>
                            <w:b/>
                            <w:bCs/>
                            <w:color w:val="2C3A58"/>
                            <w:sz w:val="44"/>
                            <w:szCs w:val="44"/>
                          </w:rPr>
                          <w:br/>
                          <w:t>2025</w:t>
                        </w:r>
                      </w:p>
                      <w:p w14:paraId="1E87C333" w14:textId="77777777" w:rsidR="0049144C" w:rsidRPr="00314A94" w:rsidRDefault="0049144C" w:rsidP="0049144C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color w:val="2C3A58"/>
                          </w:rPr>
                        </w:pPr>
                        <w:r w:rsidRPr="00D10BCB">
                          <w:rPr>
                            <w:rFonts w:ascii="Arial" w:hAnsi="Arial" w:cs="Arial"/>
                            <w:b/>
                            <w:bCs/>
                            <w:color w:val="2C3A58"/>
                          </w:rPr>
                          <w:t>13–17 Uhr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14A94">
        <w:rPr>
          <w:noProof/>
          <w:color w:val="0E2841" w:themeColor="text2"/>
          <w:sz w:val="96"/>
          <w:szCs w:val="96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3C53D8" wp14:editId="639954A0">
                <wp:simplePos x="0" y="0"/>
                <wp:positionH relativeFrom="column">
                  <wp:posOffset>214685</wp:posOffset>
                </wp:positionH>
                <wp:positionV relativeFrom="page">
                  <wp:posOffset>4898003</wp:posOffset>
                </wp:positionV>
                <wp:extent cx="3450866" cy="1510665"/>
                <wp:effectExtent l="0" t="0" r="0" b="0"/>
                <wp:wrapNone/>
                <wp:docPr id="58278580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0866" cy="1510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EC2A72" w14:textId="13AA04A0" w:rsidR="005F6659" w:rsidRPr="00D10BCB" w:rsidRDefault="005F6659" w:rsidP="003A215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C3A58"/>
                                <w:sz w:val="50"/>
                                <w:szCs w:val="50"/>
                              </w:rPr>
                            </w:pPr>
                            <w:r w:rsidRPr="00D10BCB">
                              <w:rPr>
                                <w:rFonts w:ascii="Arial" w:hAnsi="Arial" w:cs="Arial"/>
                                <w:b/>
                                <w:bCs/>
                                <w:color w:val="2C3A58"/>
                                <w:sz w:val="50"/>
                                <w:szCs w:val="50"/>
                              </w:rPr>
                              <w:t>TITEL DER VERANSTALTUNG</w:t>
                            </w:r>
                          </w:p>
                          <w:p w14:paraId="4F936118" w14:textId="77777777" w:rsidR="005F6659" w:rsidRPr="00D10BCB" w:rsidRDefault="005F6659" w:rsidP="005B08B4">
                            <w:pPr>
                              <w:rPr>
                                <w:rFonts w:ascii="Arial" w:hAnsi="Arial" w:cs="Arial"/>
                                <w:color w:val="2C3A58"/>
                              </w:rPr>
                            </w:pPr>
                          </w:p>
                          <w:p w14:paraId="14EEA6A4" w14:textId="299447B0" w:rsidR="005F6659" w:rsidRPr="00D10BCB" w:rsidRDefault="005F6659" w:rsidP="005B08B4">
                            <w:pPr>
                              <w:pStyle w:val="EinfAbs"/>
                              <w:rPr>
                                <w:rFonts w:ascii="Arial" w:hAnsi="Arial" w:cs="Arial"/>
                                <w:i/>
                                <w:iCs/>
                                <w:color w:val="2C3A58"/>
                                <w:sz w:val="28"/>
                                <w:szCs w:val="28"/>
                              </w:rPr>
                            </w:pPr>
                            <w:r w:rsidRPr="00D10BCB">
                              <w:rPr>
                                <w:rFonts w:ascii="Arial" w:hAnsi="Arial" w:cs="Arial"/>
                                <w:i/>
                                <w:iCs/>
                                <w:color w:val="2C3A58"/>
                                <w:sz w:val="28"/>
                                <w:szCs w:val="28"/>
                              </w:rPr>
                              <w:t xml:space="preserve">Hier </w:t>
                            </w:r>
                            <w:proofErr w:type="gramStart"/>
                            <w:r w:rsidRPr="00D10BCB">
                              <w:rPr>
                                <w:rFonts w:ascii="Arial" w:hAnsi="Arial" w:cs="Arial"/>
                                <w:i/>
                                <w:iCs/>
                                <w:color w:val="2C3A58"/>
                                <w:sz w:val="28"/>
                                <w:szCs w:val="28"/>
                              </w:rPr>
                              <w:t>folgt</w:t>
                            </w:r>
                            <w:proofErr w:type="gramEnd"/>
                            <w:r w:rsidRPr="00D10BCB">
                              <w:rPr>
                                <w:rFonts w:ascii="Arial" w:hAnsi="Arial" w:cs="Arial"/>
                                <w:i/>
                                <w:iCs/>
                                <w:color w:val="2C3A5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532BD">
                              <w:rPr>
                                <w:rFonts w:ascii="Arial" w:hAnsi="Arial" w:cs="Arial"/>
                                <w:i/>
                                <w:iCs/>
                                <w:color w:val="2C3A58"/>
                                <w:sz w:val="28"/>
                                <w:szCs w:val="28"/>
                              </w:rPr>
                              <w:t>noch ein Untertitel und eine herzliche Einladung</w:t>
                            </w:r>
                          </w:p>
                          <w:p w14:paraId="3C0E0300" w14:textId="77777777" w:rsidR="005F6659" w:rsidRPr="00314A94" w:rsidRDefault="005F6659" w:rsidP="005B08B4">
                            <w:pPr>
                              <w:rPr>
                                <w:rFonts w:ascii="Times New Roman" w:hAnsi="Times New Roman" w:cs="Times New Roman"/>
                                <w:color w:val="2C3A5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C53D8" id="Textfeld 3" o:spid="_x0000_s1033" type="#_x0000_t202" style="position:absolute;left:0;text-align:left;margin-left:16.9pt;margin-top:385.65pt;width:271.7pt;height:11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" filled="f" stroked="f" strokeweight=".5pt">
                <v:textbox>
                  <w:txbxContent>
                    <w:p w14:paraId="3AEC2A72" w14:textId="13AA04A0" w:rsidR="005F6659" w:rsidRPr="00D10BCB" w:rsidRDefault="005F6659" w:rsidP="003A215A">
                      <w:pPr>
                        <w:rPr>
                          <w:rFonts w:ascii="Arial" w:hAnsi="Arial" w:cs="Arial"/>
                          <w:b/>
                          <w:bCs/>
                          <w:color w:val="2C3A58"/>
                          <w:sz w:val="50"/>
                          <w:szCs w:val="50"/>
                        </w:rPr>
                      </w:pPr>
                      <w:r w:rsidRPr="00D10BCB">
                        <w:rPr>
                          <w:rFonts w:ascii="Arial" w:hAnsi="Arial" w:cs="Arial"/>
                          <w:b/>
                          <w:bCs/>
                          <w:color w:val="2C3A58"/>
                          <w:sz w:val="50"/>
                          <w:szCs w:val="50"/>
                        </w:rPr>
                        <w:t>TITEL DER VERANSTALTUNG</w:t>
                      </w:r>
                    </w:p>
                    <w:p w14:paraId="4F936118" w14:textId="77777777" w:rsidR="005F6659" w:rsidRPr="00D10BCB" w:rsidRDefault="005F6659" w:rsidP="005B08B4">
                      <w:pPr>
                        <w:rPr>
                          <w:rFonts w:ascii="Arial" w:hAnsi="Arial" w:cs="Arial"/>
                          <w:color w:val="2C3A58"/>
                        </w:rPr>
                      </w:pPr>
                    </w:p>
                    <w:p w14:paraId="14EEA6A4" w14:textId="299447B0" w:rsidR="005F6659" w:rsidRPr="00D10BCB" w:rsidRDefault="005F6659" w:rsidP="005B08B4">
                      <w:pPr>
                        <w:pStyle w:val="EinfAbs"/>
                        <w:rPr>
                          <w:rFonts w:ascii="Arial" w:hAnsi="Arial" w:cs="Arial"/>
                          <w:i/>
                          <w:iCs/>
                          <w:color w:val="2C3A58"/>
                          <w:sz w:val="28"/>
                          <w:szCs w:val="28"/>
                        </w:rPr>
                      </w:pPr>
                      <w:r w:rsidRPr="00D10BCB">
                        <w:rPr>
                          <w:rFonts w:ascii="Arial" w:hAnsi="Arial" w:cs="Arial"/>
                          <w:i/>
                          <w:iCs/>
                          <w:color w:val="2C3A58"/>
                          <w:sz w:val="28"/>
                          <w:szCs w:val="28"/>
                        </w:rPr>
                        <w:t xml:space="preserve">Hier </w:t>
                      </w:r>
                      <w:proofErr w:type="gramStart"/>
                      <w:r w:rsidRPr="00D10BCB">
                        <w:rPr>
                          <w:rFonts w:ascii="Arial" w:hAnsi="Arial" w:cs="Arial"/>
                          <w:i/>
                          <w:iCs/>
                          <w:color w:val="2C3A58"/>
                          <w:sz w:val="28"/>
                          <w:szCs w:val="28"/>
                        </w:rPr>
                        <w:t>folgt</w:t>
                      </w:r>
                      <w:proofErr w:type="gramEnd"/>
                      <w:r w:rsidRPr="00D10BCB">
                        <w:rPr>
                          <w:rFonts w:ascii="Arial" w:hAnsi="Arial" w:cs="Arial"/>
                          <w:i/>
                          <w:iCs/>
                          <w:color w:val="2C3A58"/>
                          <w:sz w:val="28"/>
                          <w:szCs w:val="28"/>
                        </w:rPr>
                        <w:t xml:space="preserve"> </w:t>
                      </w:r>
                      <w:r w:rsidR="00E532BD">
                        <w:rPr>
                          <w:rFonts w:ascii="Arial" w:hAnsi="Arial" w:cs="Arial"/>
                          <w:i/>
                          <w:iCs/>
                          <w:color w:val="2C3A58"/>
                          <w:sz w:val="28"/>
                          <w:szCs w:val="28"/>
                        </w:rPr>
                        <w:t>noch ein Untertitel und eine herzliche Einladung</w:t>
                      </w:r>
                    </w:p>
                    <w:p w14:paraId="3C0E0300" w14:textId="77777777" w:rsidR="005F6659" w:rsidRPr="00314A94" w:rsidRDefault="005F6659" w:rsidP="005B08B4">
                      <w:pPr>
                        <w:rPr>
                          <w:rFonts w:ascii="Times New Roman" w:hAnsi="Times New Roman" w:cs="Times New Roman"/>
                          <w:color w:val="2C3A5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DB309C2" w14:textId="0625EC1C" w:rsidR="005B08B4" w:rsidRDefault="005A5C3F" w:rsidP="00F438DB">
      <w:pPr>
        <w:ind w:right="424"/>
        <w:jc w:val="center"/>
        <w:rPr>
          <w:color w:val="153D63" w:themeColor="text2" w:themeTint="E6"/>
          <w:sz w:val="144"/>
          <w:szCs w:val="14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 wp14:anchorId="565C2ABF" wp14:editId="7CE60EB5">
                <wp:simplePos x="0" y="0"/>
                <wp:positionH relativeFrom="column">
                  <wp:posOffset>326002</wp:posOffset>
                </wp:positionH>
                <wp:positionV relativeFrom="page">
                  <wp:posOffset>6583680</wp:posOffset>
                </wp:positionV>
                <wp:extent cx="4662557" cy="724535"/>
                <wp:effectExtent l="0" t="0" r="0" b="0"/>
                <wp:wrapNone/>
                <wp:docPr id="1917360092" name="Abgerundetes 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2557" cy="724535"/>
                        </a:xfrm>
                        <a:prstGeom prst="roundRect">
                          <a:avLst/>
                        </a:prstGeom>
                        <a:solidFill>
                          <a:srgbClr val="2C3A5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D22169" id="Abgerundetes Rechteck 16" o:spid="_x0000_s1026" style="position:absolute;margin-left:25.65pt;margin-top:518.4pt;width:367.15pt;height:57.05pt;z-index:-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" fillcolor="#2c3a58" stroked="f" strokeweight="1pt">
                <v:stroke joinstyle="miter"/>
                <w10:wrap anchory="page"/>
              </v:roundrect>
            </w:pict>
          </mc:Fallback>
        </mc:AlternateContent>
      </w:r>
      <w:r>
        <w:rPr>
          <w:noProof/>
          <w:color w:val="0E2841" w:themeColor="text2"/>
          <w:sz w:val="96"/>
          <w:szCs w:val="96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3C1E1" wp14:editId="20CF4372">
                <wp:simplePos x="0" y="0"/>
                <wp:positionH relativeFrom="column">
                  <wp:posOffset>1151255</wp:posOffset>
                </wp:positionH>
                <wp:positionV relativeFrom="page">
                  <wp:posOffset>6598589</wp:posOffset>
                </wp:positionV>
                <wp:extent cx="2811780" cy="687705"/>
                <wp:effectExtent l="0" t="0" r="0" b="0"/>
                <wp:wrapNone/>
                <wp:docPr id="2116888020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780" cy="687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B83D09" w14:textId="2E6211EF" w:rsidR="005F6659" w:rsidRPr="00D10BCB" w:rsidRDefault="005F6659" w:rsidP="005A5C3F">
                            <w:pPr>
                              <w:pStyle w:val="EinfAbs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10BC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Musterstraße 123</w:t>
                            </w:r>
                          </w:p>
                          <w:p w14:paraId="13ABFD4B" w14:textId="110A4DE0" w:rsidR="005F6659" w:rsidRPr="00D10BCB" w:rsidRDefault="005F6659" w:rsidP="005A5C3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10BC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01234 Musterstadt</w:t>
                            </w:r>
                          </w:p>
                          <w:p w14:paraId="13255A65" w14:textId="77777777" w:rsidR="0080510C" w:rsidRPr="005A5C3F" w:rsidRDefault="0080510C" w:rsidP="005A5C3F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3C1E1" id="Textfeld 4" o:spid="_x0000_s1034" type="#_x0000_t202" style="position:absolute;left:0;text-align:left;margin-left:90.65pt;margin-top:519.55pt;width:221.4pt;height:5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" filled="f" stroked="f" strokeweight=".5pt">
                <v:textbox>
                  <w:txbxContent>
                    <w:p w14:paraId="22B83D09" w14:textId="2E6211EF" w:rsidR="005F6659" w:rsidRPr="00D10BCB" w:rsidRDefault="005F6659" w:rsidP="005A5C3F">
                      <w:pPr>
                        <w:pStyle w:val="EinfAbs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D10BC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Musterstraße 123</w:t>
                      </w:r>
                    </w:p>
                    <w:p w14:paraId="13ABFD4B" w14:textId="110A4DE0" w:rsidR="005F6659" w:rsidRPr="00D10BCB" w:rsidRDefault="005F6659" w:rsidP="005A5C3F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D10BC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01234 Musterstadt</w:t>
                      </w:r>
                    </w:p>
                    <w:p w14:paraId="13255A65" w14:textId="77777777" w:rsidR="0080510C" w:rsidRPr="005A5C3F" w:rsidRDefault="0080510C" w:rsidP="005A5C3F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44353A">
        <w:rPr>
          <w:noProof/>
          <w:color w:val="153D63" w:themeColor="text2" w:themeTint="E6"/>
          <w:sz w:val="144"/>
          <w:szCs w:val="144"/>
          <w:lang w:eastAsia="de-DE"/>
        </w:rPr>
        <w:drawing>
          <wp:anchor distT="0" distB="0" distL="114300" distR="114300" simplePos="0" relativeHeight="251756544" behindDoc="1" locked="0" layoutInCell="1" allowOverlap="1" wp14:anchorId="509270B5" wp14:editId="4A5B3279">
            <wp:simplePos x="0" y="0"/>
            <wp:positionH relativeFrom="column">
              <wp:posOffset>611063</wp:posOffset>
            </wp:positionH>
            <wp:positionV relativeFrom="page">
              <wp:posOffset>6685915</wp:posOffset>
            </wp:positionV>
            <wp:extent cx="342900" cy="495300"/>
            <wp:effectExtent l="0" t="0" r="0" b="0"/>
            <wp:wrapNone/>
            <wp:docPr id="113194752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94752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32BD">
        <w:rPr>
          <w:color w:val="153D63" w:themeColor="text2" w:themeTint="E6"/>
          <w:sz w:val="144"/>
          <w:szCs w:val="144"/>
        </w:rPr>
        <w:t xml:space="preserve"> </w:t>
      </w:r>
    </w:p>
    <w:p w14:paraId="31D7EC36" w14:textId="67182837" w:rsidR="00DB595A" w:rsidRPr="005F6659" w:rsidRDefault="000637D4" w:rsidP="00F438DB">
      <w:pPr>
        <w:ind w:right="424"/>
        <w:jc w:val="center"/>
        <w:rPr>
          <w:color w:val="153D63" w:themeColor="text2" w:themeTint="E6"/>
          <w:sz w:val="144"/>
          <w:szCs w:val="144"/>
        </w:rPr>
      </w:pPr>
      <w:r w:rsidRPr="000637D4">
        <w:rPr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24CBB9BF" wp14:editId="1928F9EA">
                <wp:simplePos x="0" y="0"/>
                <wp:positionH relativeFrom="column">
                  <wp:posOffset>4119880</wp:posOffset>
                </wp:positionH>
                <wp:positionV relativeFrom="paragraph">
                  <wp:posOffset>5551170</wp:posOffset>
                </wp:positionV>
                <wp:extent cx="842258" cy="762000"/>
                <wp:effectExtent l="0" t="0" r="15240" b="19050"/>
                <wp:wrapNone/>
                <wp:docPr id="29" name="Gruppieren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2258" cy="762000"/>
                          <a:chOff x="4336415" y="5245100"/>
                          <a:chExt cx="842258" cy="762000"/>
                        </a:xfrm>
                      </wpg:grpSpPr>
                      <wps:wsp>
                        <wps:cNvPr id="30" name="Oval 21"/>
                        <wps:cNvSpPr/>
                        <wps:spPr>
                          <a:xfrm>
                            <a:off x="4336415" y="5245100"/>
                            <a:ext cx="842258" cy="762000"/>
                          </a:xfrm>
                          <a:prstGeom prst="ellipse">
                            <a:avLst/>
                          </a:prstGeom>
                          <a:solidFill>
                            <a:srgbClr val="E8E8E8"/>
                          </a:solidFill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feld 22"/>
                        <wps:cNvSpPr txBox="1"/>
                        <wps:spPr>
                          <a:xfrm>
                            <a:off x="4438114" y="5410200"/>
                            <a:ext cx="644056" cy="527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661AA0" w14:textId="77777777" w:rsidR="000637D4" w:rsidRPr="00D10BCB" w:rsidRDefault="000637D4" w:rsidP="000637D4">
                              <w:pPr>
                                <w:jc w:val="center"/>
                                <w:rPr>
                                  <w:rFonts w:ascii="Arial" w:hAnsi="Arial" w:cs="Arial"/>
                                  <w:color w:val="FF0000"/>
                                </w:rPr>
                              </w:pPr>
                              <w:permStart w:id="517085149" w:edGrp="everyone"/>
                              <w:r w:rsidRPr="00D10BCB">
                                <w:rPr>
                                  <w:rFonts w:ascii="Arial" w:hAnsi="Arial" w:cs="Arial"/>
                                  <w:color w:val="FF0000"/>
                                </w:rPr>
                                <w:t>Logo Verein</w:t>
                              </w:r>
                              <w:permEnd w:id="517085149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CBB9BF" id="Gruppieren 29" o:spid="_x0000_s1035" style="position:absolute;left:0;text-align:left;margin-left:324.4pt;margin-top:437.1pt;width:66.3pt;height:60pt;z-index:251767808" coordorigin="43364,52451" coordsize="8422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">
                <v:oval id="Oval 21" o:spid="_x0000_s1036" style="position:absolute;left:43364;top:52451;width:8422;height:7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" fillcolor="#e8e8e8" strokecolor="red" strokeweight="1pt">
                  <v:stroke joinstyle="miter"/>
                </v:oval>
                <v:shape id="_x0000_s1037" type="#_x0000_t202" style="position:absolute;left:44381;top:54102;width:6440;height:5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0B661AA0" w14:textId="77777777" w:rsidR="000637D4" w:rsidRPr="00D10BCB" w:rsidRDefault="000637D4" w:rsidP="000637D4">
                        <w:pPr>
                          <w:jc w:val="center"/>
                          <w:rPr>
                            <w:rFonts w:ascii="Arial" w:hAnsi="Arial" w:cs="Arial"/>
                            <w:color w:val="FF0000"/>
                          </w:rPr>
                        </w:pPr>
                        <w:permStart w:id="517085149" w:edGrp="everyone"/>
                        <w:r w:rsidRPr="00D10BCB">
                          <w:rPr>
                            <w:rFonts w:ascii="Arial" w:hAnsi="Arial" w:cs="Arial"/>
                            <w:color w:val="FF0000"/>
                          </w:rPr>
                          <w:t>Logo Verein</w:t>
                        </w:r>
                        <w:permEnd w:id="517085149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color w:val="0E2841" w:themeColor="text2"/>
          <w:sz w:val="144"/>
          <w:szCs w:val="144"/>
          <w:lang w:eastAsia="de-D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AAEDC2B" wp14:editId="73A1AB4D">
                <wp:simplePos x="0" y="0"/>
                <wp:positionH relativeFrom="column">
                  <wp:posOffset>247651</wp:posOffset>
                </wp:positionH>
                <wp:positionV relativeFrom="paragraph">
                  <wp:posOffset>5551170</wp:posOffset>
                </wp:positionV>
                <wp:extent cx="4241800" cy="958850"/>
                <wp:effectExtent l="0" t="0" r="0" b="0"/>
                <wp:wrapNone/>
                <wp:docPr id="1786618343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958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3D3A0B" w14:textId="6522FE16" w:rsidR="00855F0C" w:rsidRDefault="00855F0C" w:rsidP="00855F0C">
                            <w:pPr>
                              <w:ind w:left="142" w:right="-2940"/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0A7A768D" w14:textId="77777777" w:rsidR="00855F0C" w:rsidRDefault="00855F0C" w:rsidP="00855F0C">
                            <w:pPr>
                              <w:ind w:left="142" w:right="-2940"/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0B331163" w14:textId="4F135E04" w:rsidR="001F523B" w:rsidRPr="00855F0C" w:rsidRDefault="00855F0C" w:rsidP="00855F0C">
                            <w:pPr>
                              <w:ind w:left="142" w:right="-2940"/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="001F523B" w:rsidRPr="00855F0C"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</w:rPr>
                              <w:t xml:space="preserve">Partnerlogos </w:t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</w:rPr>
                              <w:t xml:space="preserve">&amp; Sponsorenlogos </w:t>
                            </w:r>
                            <w:r w:rsidR="001F523B" w:rsidRPr="00855F0C"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</w:rPr>
                              <w:t>einfügen</w:t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oder Information zum Veranstaltungsort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EDC2B" id="Textfeld 22" o:spid="_x0000_s1038" type="#_x0000_t202" style="position:absolute;left:0;text-align:left;margin-left:19.5pt;margin-top:437.1pt;width:334pt;height:75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" filled="f" stroked="f" strokeweight=".5pt">
                <v:textbox>
                  <w:txbxContent>
                    <w:p w14:paraId="233D3A0B" w14:textId="6522FE16" w:rsidR="00855F0C" w:rsidRDefault="00855F0C" w:rsidP="00855F0C">
                      <w:pPr>
                        <w:ind w:left="142" w:right="-2940"/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</w:rPr>
                      </w:pPr>
                    </w:p>
                    <w:p w14:paraId="0A7A768D" w14:textId="77777777" w:rsidR="00855F0C" w:rsidRDefault="00855F0C" w:rsidP="00855F0C">
                      <w:pPr>
                        <w:ind w:left="142" w:right="-2940"/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</w:rPr>
                      </w:pPr>
                    </w:p>
                    <w:p w14:paraId="0B331163" w14:textId="4F135E04" w:rsidR="001F523B" w:rsidRPr="00855F0C" w:rsidRDefault="00855F0C" w:rsidP="00855F0C">
                      <w:pPr>
                        <w:ind w:left="142" w:right="-2940"/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="001F523B" w:rsidRPr="00855F0C"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</w:rPr>
                        <w:t xml:space="preserve">Partnerlogos </w:t>
                      </w:r>
                      <w:r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</w:rPr>
                        <w:t xml:space="preserve">&amp; Sponsorenlogos </w:t>
                      </w:r>
                      <w:r w:rsidR="001F523B" w:rsidRPr="00855F0C"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</w:rPr>
                        <w:t>einfügen</w:t>
                      </w:r>
                      <w:r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</w:rPr>
                        <w:tab/>
                        <w:t xml:space="preserve">   oder Information zum Veranstaltungsort</w:t>
                      </w:r>
                    </w:p>
                  </w:txbxContent>
                </v:textbox>
              </v:shape>
            </w:pict>
          </mc:Fallback>
        </mc:AlternateContent>
      </w:r>
      <w:r w:rsidR="00E532BD" w:rsidRPr="00E532BD">
        <w:rPr>
          <w:noProof/>
          <w:color w:val="153D63" w:themeColor="text2" w:themeTint="E6"/>
          <w:sz w:val="144"/>
          <w:szCs w:val="144"/>
          <w:lang w:eastAsia="de-DE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66FA449B" wp14:editId="27AC1F6E">
                <wp:simplePos x="0" y="0"/>
                <wp:positionH relativeFrom="column">
                  <wp:posOffset>311150</wp:posOffset>
                </wp:positionH>
                <wp:positionV relativeFrom="paragraph">
                  <wp:posOffset>4655820</wp:posOffset>
                </wp:positionV>
                <wp:extent cx="1206500" cy="590550"/>
                <wp:effectExtent l="0" t="0" r="0" b="0"/>
                <wp:wrapSquare wrapText="bothSides"/>
                <wp:docPr id="2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3609B" w14:textId="77777777" w:rsidR="00E532BD" w:rsidRDefault="00E532BD" w:rsidP="00E532BD">
                            <w:r w:rsidRPr="00E532BD">
                              <w:t>https://qrcodecreator.com/de</w:t>
                            </w:r>
                          </w:p>
                          <w:p w14:paraId="6ADDA798" w14:textId="5D2F9E5A" w:rsidR="00E532BD" w:rsidRDefault="00E532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A449B" id="Textfeld 2" o:spid="_x0000_s1039" type="#_x0000_t202" style="position:absolute;left:0;text-align:left;margin-left:24.5pt;margin-top:366.6pt;width:95pt;height:46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" stroked="f">
                <v:textbox>
                  <w:txbxContent>
                    <w:p w14:paraId="68F3609B" w14:textId="77777777" w:rsidR="00E532BD" w:rsidRDefault="00E532BD" w:rsidP="00E532BD">
                      <w:r w:rsidRPr="00E532BD">
                        <w:t>https://qrcodecreator.com/de</w:t>
                      </w:r>
                    </w:p>
                    <w:p w14:paraId="6ADDA798" w14:textId="5D2F9E5A" w:rsidR="00E532BD" w:rsidRDefault="00E532BD"/>
                  </w:txbxContent>
                </v:textbox>
                <w10:wrap type="square"/>
              </v:shape>
            </w:pict>
          </mc:Fallback>
        </mc:AlternateContent>
      </w:r>
      <w:r w:rsidR="00E532BD" w:rsidRPr="00FA47B7">
        <w:rPr>
          <w:noProof/>
          <w:color w:val="153D63" w:themeColor="text2" w:themeTint="E6"/>
          <w:sz w:val="144"/>
          <w:szCs w:val="144"/>
          <w:lang w:eastAsia="de-DE"/>
        </w:rPr>
        <w:drawing>
          <wp:anchor distT="0" distB="0" distL="114300" distR="114300" simplePos="0" relativeHeight="251761664" behindDoc="0" locked="0" layoutInCell="1" allowOverlap="1" wp14:anchorId="7E54B85E" wp14:editId="113E7FC7">
            <wp:simplePos x="0" y="0"/>
            <wp:positionH relativeFrom="column">
              <wp:posOffset>311150</wp:posOffset>
            </wp:positionH>
            <wp:positionV relativeFrom="page">
              <wp:posOffset>4337050</wp:posOffset>
            </wp:positionV>
            <wp:extent cx="1219200" cy="1219200"/>
            <wp:effectExtent l="0" t="0" r="0" b="0"/>
            <wp:wrapNone/>
            <wp:docPr id="2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776277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32BD">
        <w:rPr>
          <w:noProof/>
          <w:color w:val="0E2841" w:themeColor="text2"/>
          <w:sz w:val="144"/>
          <w:szCs w:val="144"/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E62B642" wp14:editId="25B8AD57">
                <wp:simplePos x="0" y="0"/>
                <wp:positionH relativeFrom="column">
                  <wp:posOffset>1790700</wp:posOffset>
                </wp:positionH>
                <wp:positionV relativeFrom="page">
                  <wp:posOffset>5554028</wp:posOffset>
                </wp:positionV>
                <wp:extent cx="3249295" cy="463550"/>
                <wp:effectExtent l="0" t="0" r="8255" b="12700"/>
                <wp:wrapNone/>
                <wp:docPr id="946216610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9295" cy="46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D7ADBA" w14:textId="77777777" w:rsidR="0056213A" w:rsidRPr="00D10BCB" w:rsidRDefault="0056213A" w:rsidP="0056213A">
                            <w:pPr>
                              <w:autoSpaceDE w:val="0"/>
                              <w:autoSpaceDN w:val="0"/>
                              <w:adjustRightInd w:val="0"/>
                              <w:textAlignment w:val="center"/>
                              <w:rPr>
                                <w:rFonts w:ascii="Arial" w:eastAsiaTheme="minorHAnsi" w:hAnsi="Arial" w:cs="Arial"/>
                                <w:color w:val="2C3A58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D10BCB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2C3A58"/>
                                <w:kern w:val="0"/>
                                <w:sz w:val="20"/>
                                <w:szCs w:val="20"/>
                              </w:rPr>
                              <w:t>Impressum:</w:t>
                            </w:r>
                            <w:r w:rsidRPr="00D10BCB">
                              <w:rPr>
                                <w:rFonts w:ascii="Arial" w:eastAsiaTheme="minorHAnsi" w:hAnsi="Arial" w:cs="Arial"/>
                                <w:color w:val="2C3A58"/>
                                <w:kern w:val="0"/>
                                <w:sz w:val="20"/>
                                <w:szCs w:val="20"/>
                              </w:rPr>
                              <w:t xml:space="preserve"> Name des Veranstalters | Anschrift Straße Nr. 123 | 01234 Musterstadt</w:t>
                            </w:r>
                          </w:p>
                          <w:p w14:paraId="6F30BADE" w14:textId="77777777" w:rsidR="0056213A" w:rsidRPr="00D10BCB" w:rsidRDefault="0056213A" w:rsidP="0056213A">
                            <w:pPr>
                              <w:rPr>
                                <w:rFonts w:ascii="Arial" w:hAnsi="Arial" w:cs="Arial"/>
                                <w:color w:val="2C3A58"/>
                                <w:sz w:val="20"/>
                                <w:szCs w:val="20"/>
                              </w:rPr>
                            </w:pPr>
                            <w:r w:rsidRPr="00D10BCB">
                              <w:rPr>
                                <w:rFonts w:ascii="Arial" w:eastAsiaTheme="minorHAnsi" w:hAnsi="Arial" w:cs="Arial"/>
                                <w:color w:val="2C3A58"/>
                                <w:kern w:val="0"/>
                                <w:sz w:val="20"/>
                                <w:szCs w:val="20"/>
                              </w:rPr>
                              <w:t>Kontaktdaten etc.</w:t>
                            </w:r>
                          </w:p>
                          <w:p w14:paraId="3B7DD20E" w14:textId="77777777" w:rsidR="0056213A" w:rsidRPr="00FA2C5C" w:rsidRDefault="0056213A" w:rsidP="0056213A">
                            <w:pPr>
                              <w:rPr>
                                <w:rFonts w:ascii="Times New Roman" w:hAnsi="Times New Roman" w:cs="Times New Roman"/>
                                <w:color w:val="2C3A5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2B642" id="Textfeld 15" o:spid="_x0000_s1040" type="#_x0000_t202" style="position:absolute;left:0;text-align:left;margin-left:141pt;margin-top:437.35pt;width:255.85pt;height:36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" filled="f" stroked="f" strokeweight=".5pt">
                <v:textbox inset="0,0,0,0">
                  <w:txbxContent>
                    <w:p w14:paraId="6AD7ADBA" w14:textId="77777777" w:rsidR="0056213A" w:rsidRPr="00D10BCB" w:rsidRDefault="0056213A" w:rsidP="0056213A">
                      <w:pPr>
                        <w:autoSpaceDE w:val="0"/>
                        <w:autoSpaceDN w:val="0"/>
                        <w:adjustRightInd w:val="0"/>
                        <w:textAlignment w:val="center"/>
                        <w:rPr>
                          <w:rFonts w:ascii="Arial" w:eastAsiaTheme="minorHAnsi" w:hAnsi="Arial" w:cs="Arial"/>
                          <w:color w:val="2C3A58"/>
                          <w:kern w:val="0"/>
                          <w:sz w:val="20"/>
                          <w:szCs w:val="20"/>
                        </w:rPr>
                      </w:pPr>
                      <w:r w:rsidRPr="00D10BCB">
                        <w:rPr>
                          <w:rFonts w:ascii="Arial" w:eastAsiaTheme="minorHAnsi" w:hAnsi="Arial" w:cs="Arial"/>
                          <w:b/>
                          <w:bCs/>
                          <w:color w:val="2C3A58"/>
                          <w:kern w:val="0"/>
                          <w:sz w:val="20"/>
                          <w:szCs w:val="20"/>
                        </w:rPr>
                        <w:t>Impressum:</w:t>
                      </w:r>
                      <w:r w:rsidRPr="00D10BCB">
                        <w:rPr>
                          <w:rFonts w:ascii="Arial" w:eastAsiaTheme="minorHAnsi" w:hAnsi="Arial" w:cs="Arial"/>
                          <w:color w:val="2C3A58"/>
                          <w:kern w:val="0"/>
                          <w:sz w:val="20"/>
                          <w:szCs w:val="20"/>
                        </w:rPr>
                        <w:t xml:space="preserve"> Name des Veranstalters | Anschrift Straße Nr. 123 | 01234 Musterstadt</w:t>
                      </w:r>
                    </w:p>
                    <w:p w14:paraId="6F30BADE" w14:textId="77777777" w:rsidR="0056213A" w:rsidRPr="00D10BCB" w:rsidRDefault="0056213A" w:rsidP="0056213A">
                      <w:pPr>
                        <w:rPr>
                          <w:rFonts w:ascii="Arial" w:hAnsi="Arial" w:cs="Arial"/>
                          <w:color w:val="2C3A58"/>
                          <w:sz w:val="20"/>
                          <w:szCs w:val="20"/>
                        </w:rPr>
                      </w:pPr>
                      <w:r w:rsidRPr="00D10BCB">
                        <w:rPr>
                          <w:rFonts w:ascii="Arial" w:eastAsiaTheme="minorHAnsi" w:hAnsi="Arial" w:cs="Arial"/>
                          <w:color w:val="2C3A58"/>
                          <w:kern w:val="0"/>
                          <w:sz w:val="20"/>
                          <w:szCs w:val="20"/>
                        </w:rPr>
                        <w:t>Kontaktdaten etc.</w:t>
                      </w:r>
                    </w:p>
                    <w:p w14:paraId="3B7DD20E" w14:textId="77777777" w:rsidR="0056213A" w:rsidRPr="00FA2C5C" w:rsidRDefault="0056213A" w:rsidP="0056213A">
                      <w:pPr>
                        <w:rPr>
                          <w:rFonts w:ascii="Times New Roman" w:hAnsi="Times New Roman" w:cs="Times New Roman"/>
                          <w:color w:val="2C3A5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72F5F">
        <w:rPr>
          <w:noProof/>
          <w:lang w:eastAsia="de-DE"/>
        </w:rPr>
        <mc:AlternateContent>
          <mc:Choice Requires="wpc">
            <w:drawing>
              <wp:anchor distT="0" distB="0" distL="114300" distR="114300" simplePos="0" relativeHeight="251759616" behindDoc="0" locked="0" layoutInCell="1" allowOverlap="1" wp14:anchorId="2BA65E2D" wp14:editId="38DEB75A">
                <wp:simplePos x="0" y="0"/>
                <wp:positionH relativeFrom="column">
                  <wp:posOffset>0</wp:posOffset>
                </wp:positionH>
                <wp:positionV relativeFrom="paragraph">
                  <wp:posOffset>-900430</wp:posOffset>
                </wp:positionV>
                <wp:extent cx="1071245" cy="1046480"/>
                <wp:effectExtent l="0" t="0" r="0" b="1270"/>
                <wp:wrapNone/>
                <wp:docPr id="16" name="Zeichenbereich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996DAF" id="Zeichenbereich 16" o:spid="_x0000_s1026" editas="canvas" style="position:absolute;margin-left:0;margin-top:-70.9pt;width:84.35pt;height:82.4pt;z-index:251759616" coordsize="10712,10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">
                <v:shape id="_x0000_s1027" type="#_x0000_t75" style="position:absolute;width:10712;height:10464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  <w:r w:rsidR="00E532B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4CFCE67" wp14:editId="22635E47">
                <wp:simplePos x="0" y="0"/>
                <wp:positionH relativeFrom="column">
                  <wp:posOffset>368300</wp:posOffset>
                </wp:positionH>
                <wp:positionV relativeFrom="paragraph">
                  <wp:posOffset>-474980</wp:posOffset>
                </wp:positionV>
                <wp:extent cx="3672840" cy="3282950"/>
                <wp:effectExtent l="0" t="0" r="0" b="0"/>
                <wp:wrapNone/>
                <wp:docPr id="575549118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2840" cy="328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FB3843" w14:textId="12CBE227" w:rsidR="009C68EB" w:rsidRPr="009C68EB" w:rsidRDefault="0056213A" w:rsidP="009C68EB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eastAsiaTheme="minorHAnsi" w:hAnsi="Arial" w:cs="Arial"/>
                                <w:b/>
                                <w:bCs/>
                                <w:caps/>
                                <w:color w:val="2C3A58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D10BCB">
                              <w:rPr>
                                <w:rFonts w:ascii="Arial" w:eastAsiaTheme="minorHAnsi" w:hAnsi="Arial" w:cs="Arial"/>
                                <w:b/>
                                <w:bCs/>
                                <w:caps/>
                                <w:color w:val="2C3A58"/>
                                <w:kern w:val="0"/>
                                <w:sz w:val="36"/>
                                <w:szCs w:val="36"/>
                              </w:rPr>
                              <w:t>Programm</w:t>
                            </w:r>
                          </w:p>
                          <w:p w14:paraId="7AAA1BF5" w14:textId="77777777" w:rsidR="009C68EB" w:rsidRPr="009C68EB" w:rsidRDefault="009C68EB" w:rsidP="009C68EB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textAlignment w:val="center"/>
                              <w:rPr>
                                <w:rFonts w:ascii="Arial" w:eastAsiaTheme="minorHAnsi" w:hAnsi="Arial" w:cs="Arial"/>
                                <w:bCs/>
                                <w:caps/>
                                <w:color w:val="2C3A58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C68EB">
                              <w:rPr>
                                <w:rFonts w:ascii="Arial" w:eastAsiaTheme="minorHAnsi" w:hAnsi="Arial" w:cs="Arial"/>
                                <w:bCs/>
                                <w:caps/>
                                <w:noProof/>
                                <w:color w:val="2C3A58"/>
                                <w:kern w:val="0"/>
                                <w:sz w:val="20"/>
                                <w:szCs w:val="20"/>
                                <w:lang w:eastAsia="de-DE"/>
                              </w:rPr>
                              <w:drawing>
                                <wp:inline distT="0" distB="0" distL="0" distR="0" wp14:anchorId="2338B3EB" wp14:editId="515B0494">
                                  <wp:extent cx="152400" cy="152400"/>
                                  <wp:effectExtent l="0" t="0" r="0" b="0"/>
                                  <wp:docPr id="21" name="Grafik 21" descr="🏆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 descr="🏆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C68EB">
                              <w:rPr>
                                <w:rFonts w:ascii="Arial" w:eastAsiaTheme="minorHAnsi" w:hAnsi="Arial" w:cs="Arial"/>
                                <w:bCs/>
                                <w:caps/>
                                <w:color w:val="2C3A58"/>
                                <w:kern w:val="0"/>
                                <w:sz w:val="20"/>
                                <w:szCs w:val="20"/>
                              </w:rPr>
                              <w:t>Sonderausstellung mit Publikumspreis</w:t>
                            </w:r>
                          </w:p>
                          <w:p w14:paraId="6AFF79FE" w14:textId="5E2250F4" w:rsidR="009C68EB" w:rsidRPr="009C68EB" w:rsidRDefault="009C68EB" w:rsidP="009C68EB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textAlignment w:val="center"/>
                              <w:rPr>
                                <w:rFonts w:ascii="Arial" w:eastAsiaTheme="minorHAnsi" w:hAnsi="Arial" w:cs="Arial"/>
                                <w:bCs/>
                                <w:caps/>
                                <w:color w:val="2C3A58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C68EB">
                              <w:rPr>
                                <w:rFonts w:ascii="Arial" w:eastAsiaTheme="minorHAnsi" w:hAnsi="Arial" w:cs="Arial"/>
                                <w:bCs/>
                                <w:caps/>
                                <w:noProof/>
                                <w:color w:val="2C3A58"/>
                                <w:kern w:val="0"/>
                                <w:sz w:val="20"/>
                                <w:szCs w:val="20"/>
                                <w:lang w:eastAsia="de-DE"/>
                              </w:rPr>
                              <w:drawing>
                                <wp:inline distT="0" distB="0" distL="0" distR="0" wp14:anchorId="2BCB832D" wp14:editId="39740DEB">
                                  <wp:extent cx="152400" cy="152400"/>
                                  <wp:effectExtent l="0" t="0" r="0" b="0"/>
                                  <wp:docPr id="22" name="Grafik 22" descr="📨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4" descr="📨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C68EB">
                              <w:rPr>
                                <w:rFonts w:ascii="Arial" w:eastAsiaTheme="minorHAnsi" w:hAnsi="Arial" w:cs="Arial"/>
                                <w:bCs/>
                                <w:caps/>
                                <w:color w:val="2C3A58"/>
                                <w:kern w:val="0"/>
                                <w:sz w:val="20"/>
                                <w:szCs w:val="20"/>
                              </w:rPr>
                              <w:t xml:space="preserve">Sonderpostfiliale mit </w:t>
                            </w:r>
                            <w:r>
                              <w:rPr>
                                <w:rFonts w:ascii="Arial" w:eastAsiaTheme="minorHAnsi" w:hAnsi="Arial" w:cs="Arial"/>
                                <w:bCs/>
                                <w:caps/>
                                <w:color w:val="2C3A58"/>
                                <w:kern w:val="0"/>
                                <w:sz w:val="20"/>
                                <w:szCs w:val="20"/>
                              </w:rPr>
                              <w:t>Sonderstempel</w:t>
                            </w:r>
                          </w:p>
                          <w:p w14:paraId="65F7FD15" w14:textId="77777777" w:rsidR="009C68EB" w:rsidRPr="009C68EB" w:rsidRDefault="009C68EB" w:rsidP="009C68EB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textAlignment w:val="center"/>
                              <w:rPr>
                                <w:rFonts w:ascii="Arial" w:eastAsiaTheme="minorHAnsi" w:hAnsi="Arial" w:cs="Arial"/>
                                <w:bCs/>
                                <w:caps/>
                                <w:color w:val="2C3A58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C68EB">
                              <w:rPr>
                                <w:rFonts w:ascii="Arial" w:eastAsiaTheme="minorHAnsi" w:hAnsi="Arial" w:cs="Arial"/>
                                <w:bCs/>
                                <w:caps/>
                                <w:noProof/>
                                <w:color w:val="2C3A58"/>
                                <w:kern w:val="0"/>
                                <w:sz w:val="20"/>
                                <w:szCs w:val="20"/>
                                <w:lang w:eastAsia="de-DE"/>
                              </w:rPr>
                              <w:drawing>
                                <wp:inline distT="0" distB="0" distL="0" distR="0" wp14:anchorId="3446CF88" wp14:editId="1B94621C">
                                  <wp:extent cx="152400" cy="152400"/>
                                  <wp:effectExtent l="0" t="0" r="0" b="0"/>
                                  <wp:docPr id="23" name="Grafik 23" descr="✉️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 descr="✉️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C68EB">
                              <w:rPr>
                                <w:rFonts w:ascii="Arial" w:eastAsiaTheme="minorHAnsi" w:hAnsi="Arial" w:cs="Arial"/>
                                <w:bCs/>
                                <w:caps/>
                                <w:color w:val="2C3A58"/>
                                <w:kern w:val="0"/>
                                <w:sz w:val="20"/>
                                <w:szCs w:val="20"/>
                              </w:rPr>
                              <w:t>Sonderumschläge &amp; individuelle Marken</w:t>
                            </w:r>
                          </w:p>
                          <w:p w14:paraId="75B4F98C" w14:textId="658895E7" w:rsidR="009C68EB" w:rsidRPr="009C68EB" w:rsidRDefault="009C68EB" w:rsidP="009C68EB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textAlignment w:val="center"/>
                              <w:rPr>
                                <w:rFonts w:ascii="Arial" w:eastAsiaTheme="minorHAnsi" w:hAnsi="Arial" w:cs="Arial"/>
                                <w:bCs/>
                                <w:caps/>
                                <w:color w:val="2C3A58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C68EB">
                              <w:rPr>
                                <w:rFonts w:ascii="Arial" w:eastAsiaTheme="minorHAnsi" w:hAnsi="Arial" w:cs="Arial"/>
                                <w:bCs/>
                                <w:caps/>
                                <w:noProof/>
                                <w:color w:val="2C3A58"/>
                                <w:kern w:val="0"/>
                                <w:sz w:val="20"/>
                                <w:szCs w:val="20"/>
                                <w:lang w:eastAsia="de-DE"/>
                              </w:rPr>
                              <w:drawing>
                                <wp:inline distT="0" distB="0" distL="0" distR="0" wp14:anchorId="26848D83" wp14:editId="46359D0D">
                                  <wp:extent cx="152400" cy="152400"/>
                                  <wp:effectExtent l="0" t="0" r="0" b="0"/>
                                  <wp:docPr id="24" name="Grafik 24" descr="💡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6" descr="💡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C68EB">
                              <w:rPr>
                                <w:rFonts w:ascii="Arial" w:eastAsiaTheme="minorHAnsi" w:hAnsi="Arial" w:cs="Arial"/>
                                <w:bCs/>
                                <w:caps/>
                                <w:color w:val="2C3A58"/>
                                <w:kern w:val="0"/>
                                <w:sz w:val="20"/>
                                <w:szCs w:val="20"/>
                              </w:rPr>
                              <w:t xml:space="preserve"> Händlerstände, Tauschmöglichkeiten</w:t>
                            </w:r>
                          </w:p>
                          <w:p w14:paraId="3AD677C8" w14:textId="5FF338C5" w:rsidR="009C68EB" w:rsidRPr="009C68EB" w:rsidRDefault="009C68EB" w:rsidP="009C68EB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textAlignment w:val="center"/>
                              <w:rPr>
                                <w:rFonts w:ascii="Arial" w:eastAsiaTheme="minorHAnsi" w:hAnsi="Arial" w:cs="Arial"/>
                                <w:bCs/>
                                <w:caps/>
                                <w:color w:val="2C3A58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C68EB">
                              <w:rPr>
                                <w:rFonts w:ascii="Arial" w:eastAsiaTheme="minorHAnsi" w:hAnsi="Arial" w:cs="Arial"/>
                                <w:bCs/>
                                <w:caps/>
                                <w:noProof/>
                                <w:color w:val="2C3A58"/>
                                <w:kern w:val="0"/>
                                <w:sz w:val="20"/>
                                <w:szCs w:val="20"/>
                                <w:lang w:eastAsia="de-DE"/>
                              </w:rPr>
                              <w:drawing>
                                <wp:inline distT="0" distB="0" distL="0" distR="0" wp14:anchorId="11D6D9FC" wp14:editId="7A755F5A">
                                  <wp:extent cx="152400" cy="152400"/>
                                  <wp:effectExtent l="0" t="0" r="0" b="0"/>
                                  <wp:docPr id="25" name="Grafik 25" descr="📚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7" descr="📚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eastAsiaTheme="minorHAnsi" w:hAnsi="Arial" w:cs="Arial"/>
                                <w:bCs/>
                                <w:caps/>
                                <w:color w:val="2C3A58"/>
                                <w:kern w:val="0"/>
                                <w:sz w:val="20"/>
                                <w:szCs w:val="20"/>
                              </w:rPr>
                              <w:t xml:space="preserve">Beratung und </w:t>
                            </w:r>
                            <w:r w:rsidRPr="009C68EB">
                              <w:rPr>
                                <w:rFonts w:ascii="Arial" w:eastAsiaTheme="minorHAnsi" w:hAnsi="Arial" w:cs="Arial"/>
                                <w:bCs/>
                                <w:caps/>
                                <w:color w:val="2C3A58"/>
                                <w:kern w:val="0"/>
                                <w:sz w:val="20"/>
                                <w:szCs w:val="20"/>
                              </w:rPr>
                              <w:t>Infostände des BPP</w:t>
                            </w:r>
                            <w:r w:rsidRPr="009C68EB">
                              <w:rPr>
                                <w:rFonts w:ascii="Arial" w:eastAsiaTheme="minorHAnsi" w:hAnsi="Arial" w:cs="Arial"/>
                                <w:bCs/>
                                <w:caps/>
                                <w:color w:val="2C3A58"/>
                                <w:kern w:val="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C68EB">
                              <w:rPr>
                                <w:rFonts w:ascii="Arial" w:eastAsiaTheme="minorHAnsi" w:hAnsi="Arial" w:cs="Arial"/>
                                <w:bCs/>
                                <w:caps/>
                                <w:color w:val="2C3A58"/>
                                <w:kern w:val="0"/>
                                <w:sz w:val="20"/>
                                <w:szCs w:val="20"/>
                              </w:rPr>
                              <w:t>(Bund Philatelistischer Prüfer e.V.) – mit allen aktuellen Katalogen und Prüfgeräten</w:t>
                            </w:r>
                          </w:p>
                          <w:p w14:paraId="50BDFA50" w14:textId="2C312C12" w:rsidR="009C68EB" w:rsidRDefault="00C36798" w:rsidP="009C68EB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textAlignment w:val="center"/>
                              <w:rPr>
                                <w:rFonts w:ascii="Arial" w:eastAsiaTheme="minorHAnsi" w:hAnsi="Arial" w:cs="Arial"/>
                                <w:bCs/>
                                <w:caps/>
                                <w:color w:val="2C3A58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pict w14:anchorId="102A8E63">
                                <v:shape id="Grafik 9" o:spid="_x0000_i1029" type="#_x0000_t75" alt="🎉" style="width:12pt;height:12pt;visibility:visible;mso-wrap-style:square" o:bullet="t">
                                  <v:imagedata r:id="rId23" o:title="🎉"/>
                                </v:shape>
                              </w:pict>
                            </w:r>
                            <w:r w:rsidR="009C68EB" w:rsidRPr="009C68EB">
                              <w:rPr>
                                <w:rFonts w:ascii="Arial" w:eastAsiaTheme="minorHAnsi" w:hAnsi="Arial" w:cs="Arial"/>
                                <w:bCs/>
                                <w:caps/>
                                <w:color w:val="2C3A58"/>
                                <w:kern w:val="0"/>
                                <w:sz w:val="20"/>
                                <w:szCs w:val="20"/>
                              </w:rPr>
                              <w:t>Rahmenprogramm: Tombola, Cafeteria, Zubehör-Schnäppchen, ganze Alben und vieles mehr</w:t>
                            </w:r>
                          </w:p>
                          <w:p w14:paraId="75748574" w14:textId="77777777" w:rsidR="009C68EB" w:rsidRDefault="009C68EB" w:rsidP="009C68EB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textAlignment w:val="center"/>
                              <w:rPr>
                                <w:rFonts w:ascii="Arial" w:eastAsiaTheme="minorHAnsi" w:hAnsi="Arial" w:cs="Arial"/>
                                <w:bCs/>
                                <w:caps/>
                                <w:color w:val="2C3A58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  <w:p w14:paraId="4BC664B0" w14:textId="209BF001" w:rsidR="009C68EB" w:rsidRPr="009C68EB" w:rsidRDefault="009C68EB" w:rsidP="009C68EB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textAlignment w:val="center"/>
                              <w:rPr>
                                <w:rFonts w:ascii="Arial" w:eastAsiaTheme="minorHAnsi" w:hAnsi="Arial" w:cs="Arial"/>
                                <w:b/>
                                <w:bCs/>
                                <w:caps/>
                                <w:color w:val="2C3A58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C68EB">
                              <w:rPr>
                                <w:rFonts w:ascii="Arial" w:eastAsiaTheme="minorHAnsi" w:hAnsi="Arial" w:cs="Arial"/>
                                <w:b/>
                                <w:bCs/>
                                <w:caps/>
                                <w:color w:val="2C3A58"/>
                                <w:kern w:val="0"/>
                                <w:sz w:val="20"/>
                                <w:szCs w:val="20"/>
                              </w:rPr>
                              <w:t>ERÖFFNUNG 13 Uhr mit dem Oberbürgermeister</w:t>
                            </w:r>
                          </w:p>
                          <w:p w14:paraId="06096A3C" w14:textId="77777777" w:rsidR="0056213A" w:rsidRPr="00FA2C5C" w:rsidRDefault="0056213A" w:rsidP="00DB595A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dobe Garamond Pro Bold" w:eastAsiaTheme="minorHAnsi" w:hAnsi="Adobe Garamond Pro Bold" w:cs="Adobe Garamond Pro Bold"/>
                                <w:b/>
                                <w:bCs/>
                                <w:caps/>
                                <w:color w:val="2C3A58"/>
                                <w:kern w:val="0"/>
                                <w:sz w:val="36"/>
                                <w:szCs w:val="36"/>
                              </w:rPr>
                            </w:pPr>
                          </w:p>
                          <w:p w14:paraId="323D22CA" w14:textId="308B565D" w:rsidR="0056213A" w:rsidRPr="00FA2C5C" w:rsidRDefault="0044353A" w:rsidP="007069DC">
                            <w:pPr>
                              <w:ind w:right="424"/>
                              <w:jc w:val="right"/>
                              <w:rPr>
                                <w:color w:val="2C3A58"/>
                                <w:sz w:val="144"/>
                                <w:szCs w:val="144"/>
                              </w:rPr>
                            </w:pPr>
                            <w:r w:rsidRPr="00FA2C5C">
                              <w:rPr>
                                <w:color w:val="2C3A58"/>
                                <w:sz w:val="144"/>
                                <w:szCs w:val="1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FCE67" id="Textfeld 1" o:spid="_x0000_s1041" type="#_x0000_t202" style="position:absolute;left:0;text-align:left;margin-left:29pt;margin-top:-37.4pt;width:289.2pt;height:25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" filled="f" stroked="f" strokeweight=".5pt">
                <v:textbox>
                  <w:txbxContent>
                    <w:p w14:paraId="02FB3843" w14:textId="12CBE227" w:rsidR="009C68EB" w:rsidRPr="009C68EB" w:rsidRDefault="0056213A" w:rsidP="009C68EB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eastAsiaTheme="minorHAnsi" w:hAnsi="Arial" w:cs="Arial"/>
                          <w:b/>
                          <w:bCs/>
                          <w:caps/>
                          <w:color w:val="2C3A58"/>
                          <w:kern w:val="0"/>
                          <w:sz w:val="20"/>
                          <w:szCs w:val="20"/>
                        </w:rPr>
                      </w:pPr>
                      <w:r w:rsidRPr="00D10BCB">
                        <w:rPr>
                          <w:rFonts w:ascii="Arial" w:eastAsiaTheme="minorHAnsi" w:hAnsi="Arial" w:cs="Arial"/>
                          <w:b/>
                          <w:bCs/>
                          <w:caps/>
                          <w:color w:val="2C3A58"/>
                          <w:kern w:val="0"/>
                          <w:sz w:val="36"/>
                          <w:szCs w:val="36"/>
                        </w:rPr>
                        <w:t>Programm</w:t>
                      </w:r>
                    </w:p>
                    <w:p w14:paraId="7AAA1BF5" w14:textId="77777777" w:rsidR="009C68EB" w:rsidRPr="009C68EB" w:rsidRDefault="009C68EB" w:rsidP="009C68EB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textAlignment w:val="center"/>
                        <w:rPr>
                          <w:rFonts w:ascii="Arial" w:eastAsiaTheme="minorHAnsi" w:hAnsi="Arial" w:cs="Arial"/>
                          <w:bCs/>
                          <w:caps/>
                          <w:color w:val="2C3A58"/>
                          <w:kern w:val="0"/>
                          <w:sz w:val="20"/>
                          <w:szCs w:val="20"/>
                        </w:rPr>
                      </w:pPr>
                      <w:r w:rsidRPr="009C68EB">
                        <w:rPr>
                          <w:rFonts w:ascii="Arial" w:eastAsiaTheme="minorHAnsi" w:hAnsi="Arial" w:cs="Arial"/>
                          <w:bCs/>
                          <w:caps/>
                          <w:color w:val="2C3A58"/>
                          <w:kern w:val="0"/>
                          <w:sz w:val="20"/>
                          <w:szCs w:val="20"/>
                        </w:rPr>
                        <w:drawing>
                          <wp:inline distT="0" distB="0" distL="0" distR="0" wp14:anchorId="2338B3EB" wp14:editId="515B0494">
                            <wp:extent cx="152400" cy="152400"/>
                            <wp:effectExtent l="0" t="0" r="0" b="0"/>
                            <wp:docPr id="21" name="Grafik 21" descr="🏆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 descr="🏆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C68EB">
                        <w:rPr>
                          <w:rFonts w:ascii="Arial" w:eastAsiaTheme="minorHAnsi" w:hAnsi="Arial" w:cs="Arial"/>
                          <w:bCs/>
                          <w:caps/>
                          <w:color w:val="2C3A58"/>
                          <w:kern w:val="0"/>
                          <w:sz w:val="20"/>
                          <w:szCs w:val="20"/>
                        </w:rPr>
                        <w:t>Sonderausstellung mit Publikumspreis</w:t>
                      </w:r>
                    </w:p>
                    <w:p w14:paraId="6AFF79FE" w14:textId="5E2250F4" w:rsidR="009C68EB" w:rsidRPr="009C68EB" w:rsidRDefault="009C68EB" w:rsidP="009C68EB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textAlignment w:val="center"/>
                        <w:rPr>
                          <w:rFonts w:ascii="Arial" w:eastAsiaTheme="minorHAnsi" w:hAnsi="Arial" w:cs="Arial"/>
                          <w:bCs/>
                          <w:caps/>
                          <w:color w:val="2C3A58"/>
                          <w:kern w:val="0"/>
                          <w:sz w:val="20"/>
                          <w:szCs w:val="20"/>
                        </w:rPr>
                      </w:pPr>
                      <w:r w:rsidRPr="009C68EB">
                        <w:rPr>
                          <w:rFonts w:ascii="Arial" w:eastAsiaTheme="minorHAnsi" w:hAnsi="Arial" w:cs="Arial"/>
                          <w:bCs/>
                          <w:caps/>
                          <w:color w:val="2C3A58"/>
                          <w:kern w:val="0"/>
                          <w:sz w:val="20"/>
                          <w:szCs w:val="20"/>
                        </w:rPr>
                        <w:drawing>
                          <wp:inline distT="0" distB="0" distL="0" distR="0" wp14:anchorId="2BCB832D" wp14:editId="39740DEB">
                            <wp:extent cx="152400" cy="152400"/>
                            <wp:effectExtent l="0" t="0" r="0" b="0"/>
                            <wp:docPr id="22" name="Grafik 22" descr="📨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4" descr="📨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C68EB">
                        <w:rPr>
                          <w:rFonts w:ascii="Arial" w:eastAsiaTheme="minorHAnsi" w:hAnsi="Arial" w:cs="Arial"/>
                          <w:bCs/>
                          <w:caps/>
                          <w:color w:val="2C3A58"/>
                          <w:kern w:val="0"/>
                          <w:sz w:val="20"/>
                          <w:szCs w:val="20"/>
                        </w:rPr>
                        <w:t xml:space="preserve">Sonderpostfiliale mit </w:t>
                      </w:r>
                      <w:r>
                        <w:rPr>
                          <w:rFonts w:ascii="Arial" w:eastAsiaTheme="minorHAnsi" w:hAnsi="Arial" w:cs="Arial"/>
                          <w:bCs/>
                          <w:caps/>
                          <w:color w:val="2C3A58"/>
                          <w:kern w:val="0"/>
                          <w:sz w:val="20"/>
                          <w:szCs w:val="20"/>
                        </w:rPr>
                        <w:t>Sonderstempel</w:t>
                      </w:r>
                    </w:p>
                    <w:p w14:paraId="65F7FD15" w14:textId="77777777" w:rsidR="009C68EB" w:rsidRPr="009C68EB" w:rsidRDefault="009C68EB" w:rsidP="009C68EB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textAlignment w:val="center"/>
                        <w:rPr>
                          <w:rFonts w:ascii="Arial" w:eastAsiaTheme="minorHAnsi" w:hAnsi="Arial" w:cs="Arial"/>
                          <w:bCs/>
                          <w:caps/>
                          <w:color w:val="2C3A58"/>
                          <w:kern w:val="0"/>
                          <w:sz w:val="20"/>
                          <w:szCs w:val="20"/>
                        </w:rPr>
                      </w:pPr>
                      <w:r w:rsidRPr="009C68EB">
                        <w:rPr>
                          <w:rFonts w:ascii="Arial" w:eastAsiaTheme="minorHAnsi" w:hAnsi="Arial" w:cs="Arial"/>
                          <w:bCs/>
                          <w:caps/>
                          <w:color w:val="2C3A58"/>
                          <w:kern w:val="0"/>
                          <w:sz w:val="20"/>
                          <w:szCs w:val="20"/>
                        </w:rPr>
                        <w:drawing>
                          <wp:inline distT="0" distB="0" distL="0" distR="0" wp14:anchorId="3446CF88" wp14:editId="1B94621C">
                            <wp:extent cx="152400" cy="152400"/>
                            <wp:effectExtent l="0" t="0" r="0" b="0"/>
                            <wp:docPr id="23" name="Grafik 23" descr="✉️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5" descr="✉️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C68EB">
                        <w:rPr>
                          <w:rFonts w:ascii="Arial" w:eastAsiaTheme="minorHAnsi" w:hAnsi="Arial" w:cs="Arial"/>
                          <w:bCs/>
                          <w:caps/>
                          <w:color w:val="2C3A58"/>
                          <w:kern w:val="0"/>
                          <w:sz w:val="20"/>
                          <w:szCs w:val="20"/>
                        </w:rPr>
                        <w:t>Sonderumschläge &amp; individuelle Marken</w:t>
                      </w:r>
                    </w:p>
                    <w:p w14:paraId="75B4F98C" w14:textId="658895E7" w:rsidR="009C68EB" w:rsidRPr="009C68EB" w:rsidRDefault="009C68EB" w:rsidP="009C68EB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textAlignment w:val="center"/>
                        <w:rPr>
                          <w:rFonts w:ascii="Arial" w:eastAsiaTheme="minorHAnsi" w:hAnsi="Arial" w:cs="Arial"/>
                          <w:bCs/>
                          <w:caps/>
                          <w:color w:val="2C3A58"/>
                          <w:kern w:val="0"/>
                          <w:sz w:val="20"/>
                          <w:szCs w:val="20"/>
                        </w:rPr>
                      </w:pPr>
                      <w:r w:rsidRPr="009C68EB">
                        <w:rPr>
                          <w:rFonts w:ascii="Arial" w:eastAsiaTheme="minorHAnsi" w:hAnsi="Arial" w:cs="Arial"/>
                          <w:bCs/>
                          <w:caps/>
                          <w:color w:val="2C3A58"/>
                          <w:kern w:val="0"/>
                          <w:sz w:val="20"/>
                          <w:szCs w:val="20"/>
                        </w:rPr>
                        <w:drawing>
                          <wp:inline distT="0" distB="0" distL="0" distR="0" wp14:anchorId="26848D83" wp14:editId="46359D0D">
                            <wp:extent cx="152400" cy="152400"/>
                            <wp:effectExtent l="0" t="0" r="0" b="0"/>
                            <wp:docPr id="24" name="Grafik 24" descr="💡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6" descr="💡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C68EB">
                        <w:rPr>
                          <w:rFonts w:ascii="Arial" w:eastAsiaTheme="minorHAnsi" w:hAnsi="Arial" w:cs="Arial"/>
                          <w:bCs/>
                          <w:caps/>
                          <w:color w:val="2C3A58"/>
                          <w:kern w:val="0"/>
                          <w:sz w:val="20"/>
                          <w:szCs w:val="20"/>
                        </w:rPr>
                        <w:t xml:space="preserve"> Händlerstände, Tauschmöglichkeiten</w:t>
                      </w:r>
                    </w:p>
                    <w:p w14:paraId="3AD677C8" w14:textId="5FF338C5" w:rsidR="009C68EB" w:rsidRPr="009C68EB" w:rsidRDefault="009C68EB" w:rsidP="009C68EB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textAlignment w:val="center"/>
                        <w:rPr>
                          <w:rFonts w:ascii="Arial" w:eastAsiaTheme="minorHAnsi" w:hAnsi="Arial" w:cs="Arial"/>
                          <w:bCs/>
                          <w:caps/>
                          <w:color w:val="2C3A58"/>
                          <w:kern w:val="0"/>
                          <w:sz w:val="20"/>
                          <w:szCs w:val="20"/>
                        </w:rPr>
                      </w:pPr>
                      <w:r w:rsidRPr="009C68EB">
                        <w:rPr>
                          <w:rFonts w:ascii="Arial" w:eastAsiaTheme="minorHAnsi" w:hAnsi="Arial" w:cs="Arial"/>
                          <w:bCs/>
                          <w:caps/>
                          <w:color w:val="2C3A58"/>
                          <w:kern w:val="0"/>
                          <w:sz w:val="20"/>
                          <w:szCs w:val="20"/>
                        </w:rPr>
                        <w:drawing>
                          <wp:inline distT="0" distB="0" distL="0" distR="0" wp14:anchorId="11D6D9FC" wp14:editId="7A755F5A">
                            <wp:extent cx="152400" cy="152400"/>
                            <wp:effectExtent l="0" t="0" r="0" b="0"/>
                            <wp:docPr id="25" name="Grafik 25" descr="📚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7" descr="📚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eastAsiaTheme="minorHAnsi" w:hAnsi="Arial" w:cs="Arial"/>
                          <w:bCs/>
                          <w:caps/>
                          <w:color w:val="2C3A58"/>
                          <w:kern w:val="0"/>
                          <w:sz w:val="20"/>
                          <w:szCs w:val="20"/>
                        </w:rPr>
                        <w:t xml:space="preserve">Beratung und </w:t>
                      </w:r>
                      <w:r w:rsidRPr="009C68EB">
                        <w:rPr>
                          <w:rFonts w:ascii="Arial" w:eastAsiaTheme="minorHAnsi" w:hAnsi="Arial" w:cs="Arial"/>
                          <w:bCs/>
                          <w:caps/>
                          <w:color w:val="2C3A58"/>
                          <w:kern w:val="0"/>
                          <w:sz w:val="20"/>
                          <w:szCs w:val="20"/>
                        </w:rPr>
                        <w:t>Infostände des BPP</w:t>
                      </w:r>
                      <w:r w:rsidRPr="009C68EB">
                        <w:rPr>
                          <w:rFonts w:ascii="Arial" w:eastAsiaTheme="minorHAnsi" w:hAnsi="Arial" w:cs="Arial"/>
                          <w:bCs/>
                          <w:caps/>
                          <w:color w:val="2C3A58"/>
                          <w:kern w:val="0"/>
                          <w:sz w:val="36"/>
                          <w:szCs w:val="36"/>
                        </w:rPr>
                        <w:t xml:space="preserve"> </w:t>
                      </w:r>
                      <w:r w:rsidRPr="009C68EB">
                        <w:rPr>
                          <w:rFonts w:ascii="Arial" w:eastAsiaTheme="minorHAnsi" w:hAnsi="Arial" w:cs="Arial"/>
                          <w:bCs/>
                          <w:caps/>
                          <w:color w:val="2C3A58"/>
                          <w:kern w:val="0"/>
                          <w:sz w:val="20"/>
                          <w:szCs w:val="20"/>
                        </w:rPr>
                        <w:t>(Bund Philatelistischer Prüfer e.V.) – mit allen aktuellen Katalogen und Prüfgeräten</w:t>
                      </w:r>
                    </w:p>
                    <w:p w14:paraId="50BDFA50" w14:textId="2C312C12" w:rsidR="009C68EB" w:rsidRDefault="009C68EB" w:rsidP="009C68EB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textAlignment w:val="center"/>
                        <w:rPr>
                          <w:rFonts w:ascii="Arial" w:eastAsiaTheme="minorHAnsi" w:hAnsi="Arial" w:cs="Arial"/>
                          <w:bCs/>
                          <w:caps/>
                          <w:color w:val="2C3A58"/>
                          <w:kern w:val="0"/>
                          <w:sz w:val="20"/>
                          <w:szCs w:val="20"/>
                        </w:rPr>
                      </w:pPr>
                      <w:r w:rsidRPr="007B35F7">
                        <w:pict w14:anchorId="102A8E63">
                          <v:shape id="Grafik 9" o:spid="_x0000_i1093" type="#_x0000_t75" alt="🎉" style="width:12pt;height:12pt;visibility:visible;mso-wrap-style:square" o:bullet="t">
                            <v:imagedata r:id="rId29" o:title="🎉"/>
                          </v:shape>
                        </w:pict>
                      </w:r>
                      <w:r w:rsidRPr="009C68EB">
                        <w:rPr>
                          <w:rFonts w:ascii="Arial" w:eastAsiaTheme="minorHAnsi" w:hAnsi="Arial" w:cs="Arial"/>
                          <w:bCs/>
                          <w:caps/>
                          <w:color w:val="2C3A58"/>
                          <w:kern w:val="0"/>
                          <w:sz w:val="20"/>
                          <w:szCs w:val="20"/>
                        </w:rPr>
                        <w:t>Rahmenprogramm: Tombola, Cafeteria, Zubehör-Schnäppchen, ganze Alben und vieles mehr</w:t>
                      </w:r>
                    </w:p>
                    <w:p w14:paraId="75748574" w14:textId="77777777" w:rsidR="009C68EB" w:rsidRDefault="009C68EB" w:rsidP="009C68EB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textAlignment w:val="center"/>
                        <w:rPr>
                          <w:rFonts w:ascii="Arial" w:eastAsiaTheme="minorHAnsi" w:hAnsi="Arial" w:cs="Arial"/>
                          <w:bCs/>
                          <w:caps/>
                          <w:color w:val="2C3A58"/>
                          <w:kern w:val="0"/>
                          <w:sz w:val="20"/>
                          <w:szCs w:val="20"/>
                        </w:rPr>
                      </w:pPr>
                    </w:p>
                    <w:p w14:paraId="4BC664B0" w14:textId="209BF001" w:rsidR="009C68EB" w:rsidRPr="009C68EB" w:rsidRDefault="009C68EB" w:rsidP="009C68EB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textAlignment w:val="center"/>
                        <w:rPr>
                          <w:rFonts w:ascii="Arial" w:eastAsiaTheme="minorHAnsi" w:hAnsi="Arial" w:cs="Arial"/>
                          <w:b/>
                          <w:bCs/>
                          <w:caps/>
                          <w:color w:val="2C3A58"/>
                          <w:kern w:val="0"/>
                          <w:sz w:val="20"/>
                          <w:szCs w:val="20"/>
                        </w:rPr>
                      </w:pPr>
                      <w:r w:rsidRPr="009C68EB">
                        <w:rPr>
                          <w:rFonts w:ascii="Arial" w:eastAsiaTheme="minorHAnsi" w:hAnsi="Arial" w:cs="Arial"/>
                          <w:b/>
                          <w:bCs/>
                          <w:caps/>
                          <w:color w:val="2C3A58"/>
                          <w:kern w:val="0"/>
                          <w:sz w:val="20"/>
                          <w:szCs w:val="20"/>
                        </w:rPr>
                        <w:t>ERÖFFNUNG 13 Uhr mit dem Oberbürgermeister</w:t>
                      </w:r>
                    </w:p>
                    <w:p w14:paraId="06096A3C" w14:textId="77777777" w:rsidR="0056213A" w:rsidRPr="00FA2C5C" w:rsidRDefault="0056213A" w:rsidP="00DB595A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dobe Garamond Pro Bold" w:eastAsiaTheme="minorHAnsi" w:hAnsi="Adobe Garamond Pro Bold" w:cs="Adobe Garamond Pro Bold"/>
                          <w:b/>
                          <w:bCs/>
                          <w:caps/>
                          <w:color w:val="2C3A58"/>
                          <w:kern w:val="0"/>
                          <w:sz w:val="36"/>
                          <w:szCs w:val="36"/>
                        </w:rPr>
                      </w:pPr>
                    </w:p>
                    <w:p w14:paraId="323D22CA" w14:textId="308B565D" w:rsidR="0056213A" w:rsidRPr="00FA2C5C" w:rsidRDefault="0044353A" w:rsidP="007069DC">
                      <w:pPr>
                        <w:ind w:right="424"/>
                        <w:jc w:val="right"/>
                        <w:rPr>
                          <w:color w:val="2C3A58"/>
                          <w:sz w:val="144"/>
                          <w:szCs w:val="144"/>
                        </w:rPr>
                      </w:pPr>
                      <w:r w:rsidRPr="00FA2C5C">
                        <w:rPr>
                          <w:color w:val="2C3A58"/>
                          <w:sz w:val="144"/>
                          <w:szCs w:val="14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55F0C">
        <w:rPr>
          <w:noProof/>
          <w:color w:val="0E2841" w:themeColor="text2"/>
          <w:sz w:val="96"/>
          <w:szCs w:val="96"/>
          <w:lang w:eastAsia="de-DE"/>
        </w:rPr>
        <mc:AlternateContent>
          <mc:Choice Requires="wps">
            <w:drawing>
              <wp:anchor distT="0" distB="0" distL="114300" distR="114300" simplePos="0" relativeHeight="251720191" behindDoc="0" locked="0" layoutInCell="1" allowOverlap="1" wp14:anchorId="56BF1443" wp14:editId="3F70AC0A">
                <wp:simplePos x="0" y="0"/>
                <wp:positionH relativeFrom="column">
                  <wp:posOffset>3991815</wp:posOffset>
                </wp:positionH>
                <wp:positionV relativeFrom="page">
                  <wp:posOffset>1659891</wp:posOffset>
                </wp:positionV>
                <wp:extent cx="899160" cy="441960"/>
                <wp:effectExtent l="25400" t="50800" r="27940" b="53340"/>
                <wp:wrapNone/>
                <wp:docPr id="142740892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32790">
                          <a:off x="0" y="0"/>
                          <a:ext cx="899160" cy="441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6C7E0C" w14:textId="77777777" w:rsidR="0056213A" w:rsidRPr="00D10BCB" w:rsidRDefault="0056213A" w:rsidP="000305F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textAlignment w:val="center"/>
                              <w:rPr>
                                <w:rFonts w:ascii="Bahnschrift" w:eastAsiaTheme="minorHAnsi" w:hAnsi="Bahnschrift" w:cs="Arial"/>
                                <w:b/>
                                <w:bCs/>
                                <w:color w:val="2C3A58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D10BCB">
                              <w:rPr>
                                <w:rFonts w:ascii="Bahnschrift" w:eastAsiaTheme="minorHAnsi" w:hAnsi="Bahnschrift" w:cs="Arial"/>
                                <w:b/>
                                <w:bCs/>
                                <w:color w:val="2C3A58"/>
                                <w:kern w:val="0"/>
                                <w:sz w:val="28"/>
                                <w:szCs w:val="28"/>
                              </w:rPr>
                              <w:t>Eintritt</w:t>
                            </w:r>
                          </w:p>
                          <w:p w14:paraId="532C8B08" w14:textId="77777777" w:rsidR="0056213A" w:rsidRPr="00D10BCB" w:rsidRDefault="0056213A" w:rsidP="000305FC">
                            <w:pPr>
                              <w:jc w:val="center"/>
                              <w:rPr>
                                <w:rFonts w:ascii="Bahnschrift" w:hAnsi="Bahnschrift" w:cs="Arial"/>
                                <w:b/>
                                <w:bCs/>
                                <w:color w:val="2C3A58"/>
                                <w:sz w:val="28"/>
                                <w:szCs w:val="28"/>
                              </w:rPr>
                            </w:pPr>
                            <w:r w:rsidRPr="00D10BCB">
                              <w:rPr>
                                <w:rFonts w:ascii="Bahnschrift" w:eastAsiaTheme="minorHAnsi" w:hAnsi="Bahnschrift" w:cs="Arial"/>
                                <w:b/>
                                <w:bCs/>
                                <w:color w:val="2C3A58"/>
                                <w:kern w:val="0"/>
                                <w:sz w:val="28"/>
                                <w:szCs w:val="28"/>
                              </w:rPr>
                              <w:t>frei!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F1443" id="Textfeld 16" o:spid="_x0000_s1042" type="#_x0000_t202" style="position:absolute;left:0;text-align:left;margin-left:314.3pt;margin-top:130.7pt;width:70.8pt;height:34.8pt;rotation:363495fd;z-index:251720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" filled="f" stroked="f" strokeweight=".5pt">
                <v:textbox inset="0,0,0,0">
                  <w:txbxContent>
                    <w:p w14:paraId="6E6C7E0C" w14:textId="77777777" w:rsidR="0056213A" w:rsidRPr="00D10BCB" w:rsidRDefault="0056213A" w:rsidP="000305FC">
                      <w:pPr>
                        <w:autoSpaceDE w:val="0"/>
                        <w:autoSpaceDN w:val="0"/>
                        <w:adjustRightInd w:val="0"/>
                        <w:jc w:val="center"/>
                        <w:textAlignment w:val="center"/>
                        <w:rPr>
                          <w:rFonts w:ascii="Bahnschrift" w:eastAsiaTheme="minorHAnsi" w:hAnsi="Bahnschrift" w:cs="Arial"/>
                          <w:b/>
                          <w:bCs/>
                          <w:color w:val="2C3A58"/>
                          <w:kern w:val="0"/>
                          <w:sz w:val="28"/>
                          <w:szCs w:val="28"/>
                        </w:rPr>
                      </w:pPr>
                      <w:r w:rsidRPr="00D10BCB">
                        <w:rPr>
                          <w:rFonts w:ascii="Bahnschrift" w:eastAsiaTheme="minorHAnsi" w:hAnsi="Bahnschrift" w:cs="Arial"/>
                          <w:b/>
                          <w:bCs/>
                          <w:color w:val="2C3A58"/>
                          <w:kern w:val="0"/>
                          <w:sz w:val="28"/>
                          <w:szCs w:val="28"/>
                        </w:rPr>
                        <w:t>Eintritt</w:t>
                      </w:r>
                    </w:p>
                    <w:p w14:paraId="532C8B08" w14:textId="77777777" w:rsidR="0056213A" w:rsidRPr="00D10BCB" w:rsidRDefault="0056213A" w:rsidP="000305FC">
                      <w:pPr>
                        <w:jc w:val="center"/>
                        <w:rPr>
                          <w:rFonts w:ascii="Bahnschrift" w:hAnsi="Bahnschrift" w:cs="Arial"/>
                          <w:b/>
                          <w:bCs/>
                          <w:color w:val="2C3A58"/>
                          <w:sz w:val="28"/>
                          <w:szCs w:val="28"/>
                        </w:rPr>
                      </w:pPr>
                      <w:r w:rsidRPr="00D10BCB">
                        <w:rPr>
                          <w:rFonts w:ascii="Bahnschrift" w:eastAsiaTheme="minorHAnsi" w:hAnsi="Bahnschrift" w:cs="Arial"/>
                          <w:b/>
                          <w:bCs/>
                          <w:color w:val="2C3A58"/>
                          <w:kern w:val="0"/>
                          <w:sz w:val="28"/>
                          <w:szCs w:val="28"/>
                        </w:rPr>
                        <w:t>frei!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55F0C" w:rsidRPr="00DB595A">
        <w:rPr>
          <w:noProof/>
          <w:color w:val="0E2841" w:themeColor="text2"/>
          <w:sz w:val="96"/>
          <w:szCs w:val="96"/>
          <w:lang w:eastAsia="de-DE"/>
        </w:rPr>
        <w:drawing>
          <wp:anchor distT="0" distB="0" distL="114300" distR="114300" simplePos="0" relativeHeight="251654142" behindDoc="0" locked="0" layoutInCell="1" allowOverlap="1" wp14:anchorId="75431922" wp14:editId="6084D0AD">
            <wp:simplePos x="0" y="0"/>
            <wp:positionH relativeFrom="column">
              <wp:posOffset>3973399</wp:posOffset>
            </wp:positionH>
            <wp:positionV relativeFrom="page">
              <wp:posOffset>1384300</wp:posOffset>
            </wp:positionV>
            <wp:extent cx="899160" cy="909955"/>
            <wp:effectExtent l="0" t="0" r="2540" b="4445"/>
            <wp:wrapNone/>
            <wp:docPr id="203483434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10963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909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0CA" w:rsidRPr="00FA2C5C">
        <w:rPr>
          <w:noProof/>
          <w:color w:val="153D63" w:themeColor="text2" w:themeTint="E6"/>
          <w:sz w:val="144"/>
          <w:szCs w:val="144"/>
          <w:lang w:eastAsia="de-DE"/>
        </w:rPr>
        <w:drawing>
          <wp:anchor distT="0" distB="0" distL="114300" distR="114300" simplePos="0" relativeHeight="251751424" behindDoc="1" locked="0" layoutInCell="1" allowOverlap="1" wp14:anchorId="3236AC2F" wp14:editId="62465CE7">
            <wp:simplePos x="0" y="0"/>
            <wp:positionH relativeFrom="column">
              <wp:posOffset>3563446</wp:posOffset>
            </wp:positionH>
            <wp:positionV relativeFrom="page">
              <wp:posOffset>626786</wp:posOffset>
            </wp:positionV>
            <wp:extent cx="1645866" cy="867675"/>
            <wp:effectExtent l="76200" t="400050" r="107315" b="408940"/>
            <wp:wrapNone/>
            <wp:docPr id="167632946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329468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6860">
                      <a:off x="0" y="0"/>
                      <a:ext cx="1660332" cy="875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BCB">
        <w:rPr>
          <w:noProof/>
          <w:color w:val="0E2841" w:themeColor="text2"/>
          <w:sz w:val="144"/>
          <w:szCs w:val="144"/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E2F20E" wp14:editId="406704E0">
                <wp:simplePos x="0" y="0"/>
                <wp:positionH relativeFrom="column">
                  <wp:posOffset>1713434</wp:posOffset>
                </wp:positionH>
                <wp:positionV relativeFrom="page">
                  <wp:posOffset>4308475</wp:posOffset>
                </wp:positionV>
                <wp:extent cx="3248219" cy="1129030"/>
                <wp:effectExtent l="12700" t="12700" r="15875" b="13970"/>
                <wp:wrapNone/>
                <wp:docPr id="185676077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219" cy="112903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 cap="rnd">
                          <a:solidFill>
                            <a:srgbClr val="C00000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D6DCB8" w14:textId="77777777" w:rsidR="0056213A" w:rsidRPr="00D10BCB" w:rsidRDefault="0056213A" w:rsidP="00B22E93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2C3A58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D10BCB">
                              <w:rPr>
                                <w:rFonts w:ascii="Arial" w:eastAsiaTheme="minorHAnsi" w:hAnsi="Arial" w:cs="Arial"/>
                                <w:b/>
                                <w:bCs/>
                                <w:caps/>
                                <w:color w:val="2C3A58"/>
                                <w:kern w:val="0"/>
                                <w:sz w:val="28"/>
                                <w:szCs w:val="28"/>
                              </w:rPr>
                              <w:t xml:space="preserve">Kontakt: </w:t>
                            </w:r>
                            <w:r w:rsidRPr="00D10BCB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2C3A58"/>
                                <w:kern w:val="0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ADE5397" w14:textId="77777777" w:rsidR="0056213A" w:rsidRPr="00D10BCB" w:rsidRDefault="0056213A" w:rsidP="003A215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textAlignment w:val="center"/>
                              <w:rPr>
                                <w:rFonts w:ascii="Arial" w:eastAsiaTheme="minorHAnsi" w:hAnsi="Arial" w:cs="Arial"/>
                                <w:color w:val="2C3A58"/>
                                <w:kern w:val="0"/>
                              </w:rPr>
                            </w:pPr>
                            <w:r w:rsidRPr="00D10BCB">
                              <w:rPr>
                                <w:rFonts w:ascii="Arial" w:eastAsiaTheme="minorHAnsi" w:hAnsi="Arial" w:cs="Arial"/>
                                <w:color w:val="2C3A58"/>
                                <w:kern w:val="0"/>
                              </w:rPr>
                              <w:t>Telefon:  01234 5678-0</w:t>
                            </w:r>
                          </w:p>
                          <w:p w14:paraId="4E399A6D" w14:textId="77777777" w:rsidR="0056213A" w:rsidRPr="00D10BCB" w:rsidRDefault="0056213A" w:rsidP="003A215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textAlignment w:val="center"/>
                              <w:rPr>
                                <w:rFonts w:ascii="Arial" w:eastAsiaTheme="minorHAnsi" w:hAnsi="Arial" w:cs="Arial"/>
                                <w:color w:val="2C3A58"/>
                                <w:kern w:val="0"/>
                              </w:rPr>
                            </w:pPr>
                            <w:r w:rsidRPr="00D10BCB">
                              <w:rPr>
                                <w:rFonts w:ascii="Arial" w:eastAsiaTheme="minorHAnsi" w:hAnsi="Arial" w:cs="Arial"/>
                                <w:color w:val="2C3A58"/>
                                <w:kern w:val="0"/>
                              </w:rPr>
                              <w:t>E-Mail: info@veranstaltung.de</w:t>
                            </w:r>
                          </w:p>
                          <w:p w14:paraId="12E627E2" w14:textId="77777777" w:rsidR="0056213A" w:rsidRPr="00D10BCB" w:rsidRDefault="0056213A" w:rsidP="003A215A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2C3A58"/>
                              </w:rPr>
                            </w:pPr>
                            <w:r w:rsidRPr="00D10BCB">
                              <w:rPr>
                                <w:rFonts w:ascii="Arial" w:eastAsiaTheme="minorHAnsi" w:hAnsi="Arial" w:cs="Arial"/>
                                <w:color w:val="2C3A58"/>
                                <w:kern w:val="0"/>
                              </w:rPr>
                              <w:t>www.veranstaltungslink.de</w:t>
                            </w:r>
                          </w:p>
                          <w:p w14:paraId="61CD2EB4" w14:textId="77777777" w:rsidR="003A215A" w:rsidRPr="00FA2C5C" w:rsidRDefault="003A215A">
                            <w:pPr>
                              <w:rPr>
                                <w:color w:val="2C3A5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E2F20E" id="Textfeld 13" o:spid="_x0000_s1043" style="position:absolute;left:0;text-align:left;margin-left:134.9pt;margin-top:339.25pt;width:255.75pt;height:88.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" fillcolor="white [3212]" strokecolor="#c00000" strokeweight="1.5pt">
                <v:stroke joinstyle="miter" endcap="round"/>
                <v:textbox>
                  <w:txbxContent>
                    <w:p w14:paraId="21D6DCB8" w14:textId="77777777" w:rsidR="0056213A" w:rsidRPr="00D10BCB" w:rsidRDefault="0056213A" w:rsidP="00B22E93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eastAsiaTheme="minorHAnsi" w:hAnsi="Arial" w:cs="Arial"/>
                          <w:b/>
                          <w:bCs/>
                          <w:color w:val="2C3A58"/>
                          <w:kern w:val="0"/>
                          <w:sz w:val="28"/>
                          <w:szCs w:val="28"/>
                        </w:rPr>
                      </w:pPr>
                      <w:r w:rsidRPr="00D10BCB">
                        <w:rPr>
                          <w:rFonts w:ascii="Arial" w:eastAsiaTheme="minorHAnsi" w:hAnsi="Arial" w:cs="Arial"/>
                          <w:b/>
                          <w:bCs/>
                          <w:caps/>
                          <w:color w:val="2C3A58"/>
                          <w:kern w:val="0"/>
                          <w:sz w:val="28"/>
                          <w:szCs w:val="28"/>
                        </w:rPr>
                        <w:t xml:space="preserve">Kontakt: </w:t>
                      </w:r>
                      <w:r w:rsidRPr="00D10BCB">
                        <w:rPr>
                          <w:rFonts w:ascii="Arial" w:eastAsiaTheme="minorHAnsi" w:hAnsi="Arial" w:cs="Arial"/>
                          <w:b/>
                          <w:bCs/>
                          <w:color w:val="2C3A58"/>
                          <w:kern w:val="0"/>
                          <w:sz w:val="28"/>
                          <w:szCs w:val="28"/>
                        </w:rPr>
                        <w:tab/>
                      </w:r>
                    </w:p>
                    <w:p w14:paraId="4ADE5397" w14:textId="77777777" w:rsidR="0056213A" w:rsidRPr="00D10BCB" w:rsidRDefault="0056213A" w:rsidP="003A215A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textAlignment w:val="center"/>
                        <w:rPr>
                          <w:rFonts w:ascii="Arial" w:eastAsiaTheme="minorHAnsi" w:hAnsi="Arial" w:cs="Arial"/>
                          <w:color w:val="2C3A58"/>
                          <w:kern w:val="0"/>
                        </w:rPr>
                      </w:pPr>
                      <w:r w:rsidRPr="00D10BCB">
                        <w:rPr>
                          <w:rFonts w:ascii="Arial" w:eastAsiaTheme="minorHAnsi" w:hAnsi="Arial" w:cs="Arial"/>
                          <w:color w:val="2C3A58"/>
                          <w:kern w:val="0"/>
                        </w:rPr>
                        <w:t>Telefon:  01234 5678-0</w:t>
                      </w:r>
                    </w:p>
                    <w:p w14:paraId="4E399A6D" w14:textId="77777777" w:rsidR="0056213A" w:rsidRPr="00D10BCB" w:rsidRDefault="0056213A" w:rsidP="003A215A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textAlignment w:val="center"/>
                        <w:rPr>
                          <w:rFonts w:ascii="Arial" w:eastAsiaTheme="minorHAnsi" w:hAnsi="Arial" w:cs="Arial"/>
                          <w:color w:val="2C3A58"/>
                          <w:kern w:val="0"/>
                        </w:rPr>
                      </w:pPr>
                      <w:r w:rsidRPr="00D10BCB">
                        <w:rPr>
                          <w:rFonts w:ascii="Arial" w:eastAsiaTheme="minorHAnsi" w:hAnsi="Arial" w:cs="Arial"/>
                          <w:color w:val="2C3A58"/>
                          <w:kern w:val="0"/>
                        </w:rPr>
                        <w:t>E-Mail: info@veranstaltung.de</w:t>
                      </w:r>
                    </w:p>
                    <w:p w14:paraId="12E627E2" w14:textId="77777777" w:rsidR="0056213A" w:rsidRPr="00D10BCB" w:rsidRDefault="0056213A" w:rsidP="003A215A">
                      <w:pPr>
                        <w:spacing w:line="276" w:lineRule="auto"/>
                        <w:rPr>
                          <w:rFonts w:ascii="Arial" w:hAnsi="Arial" w:cs="Arial"/>
                          <w:color w:val="2C3A58"/>
                        </w:rPr>
                      </w:pPr>
                      <w:r w:rsidRPr="00D10BCB">
                        <w:rPr>
                          <w:rFonts w:ascii="Arial" w:eastAsiaTheme="minorHAnsi" w:hAnsi="Arial" w:cs="Arial"/>
                          <w:color w:val="2C3A58"/>
                          <w:kern w:val="0"/>
                        </w:rPr>
                        <w:t>www.veranstaltungslink.de</w:t>
                      </w:r>
                    </w:p>
                    <w:p w14:paraId="61CD2EB4" w14:textId="77777777" w:rsidR="003A215A" w:rsidRPr="00FA2C5C" w:rsidRDefault="003A215A">
                      <w:pPr>
                        <w:rPr>
                          <w:color w:val="2C3A58"/>
                        </w:rPr>
                      </w:pPr>
                    </w:p>
                  </w:txbxContent>
                </v:textbox>
                <w10:wrap anchory="page"/>
              </v:roundrect>
            </w:pict>
          </mc:Fallback>
        </mc:AlternateContent>
      </w:r>
      <w:r w:rsidR="00FB0943">
        <w:rPr>
          <w:noProof/>
          <w:color w:val="0E2841" w:themeColor="text2"/>
          <w:sz w:val="144"/>
          <w:szCs w:val="144"/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2B8EEB6" wp14:editId="4B32E1FC">
                <wp:simplePos x="0" y="0"/>
                <wp:positionH relativeFrom="column">
                  <wp:posOffset>690673</wp:posOffset>
                </wp:positionH>
                <wp:positionV relativeFrom="page">
                  <wp:posOffset>5115409</wp:posOffset>
                </wp:positionV>
                <wp:extent cx="1798955" cy="1"/>
                <wp:effectExtent l="10478" t="14922" r="14922" b="14923"/>
                <wp:wrapNone/>
                <wp:docPr id="1986095673" name="Gerade Verbindung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798955" cy="1"/>
                        </a:xfrm>
                        <a:prstGeom prst="line">
                          <a:avLst/>
                        </a:prstGeom>
                        <a:ln w="19050" cap="rnd">
                          <a:solidFill>
                            <a:srgbClr val="C7DBE7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A6E36A" id="Gerade Verbindung 14" o:spid="_x0000_s1026" style="position:absolute;rotation:9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54.4pt,402.8pt" to="196.05pt,4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" strokecolor="#c7dbe7" strokeweight="1.5pt">
                <v:stroke dashstyle="1 1" joinstyle="miter" endcap="round"/>
                <w10:wrap anchory="page"/>
              </v:line>
            </w:pict>
          </mc:Fallback>
        </mc:AlternateContent>
      </w:r>
      <w:r w:rsidR="00FB0943">
        <w:rPr>
          <w:noProof/>
          <w:color w:val="0E2841" w:themeColor="text2"/>
          <w:sz w:val="144"/>
          <w:szCs w:val="144"/>
          <w:lang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B363EF2" wp14:editId="7A146DDD">
                <wp:simplePos x="0" y="0"/>
                <wp:positionH relativeFrom="column">
                  <wp:posOffset>277826</wp:posOffset>
                </wp:positionH>
                <wp:positionV relativeFrom="page">
                  <wp:posOffset>6314937</wp:posOffset>
                </wp:positionV>
                <wp:extent cx="3305810" cy="215900"/>
                <wp:effectExtent l="0" t="0" r="8890" b="0"/>
                <wp:wrapNone/>
                <wp:docPr id="98677652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81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DE8D17" w14:textId="556156AD" w:rsidR="0056213A" w:rsidRPr="00855F0C" w:rsidRDefault="0056213A" w:rsidP="000305FC">
                            <w:pPr>
                              <w:tabs>
                                <w:tab w:val="left" w:pos="46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eastAsiaTheme="minorHAnsi" w:hAnsi="Arial" w:cs="Arial"/>
                                <w:color w:val="2C3A58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55F0C">
                              <w:rPr>
                                <w:rFonts w:ascii="Arial" w:eastAsiaTheme="minorHAnsi" w:hAnsi="Arial" w:cs="Arial"/>
                                <w:color w:val="2C3A58"/>
                                <w:kern w:val="0"/>
                                <w:sz w:val="20"/>
                                <w:szCs w:val="20"/>
                              </w:rPr>
                              <w:t>Mit freundlicher Unterstützung: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63EF2" id="_x0000_s1044" type="#_x0000_t202" style="position:absolute;left:0;text-align:left;margin-left:21.9pt;margin-top:497.25pt;width:260.3pt;height:1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" filled="f" stroked="f" strokeweight=".5pt">
                <v:textbox inset="0,0,0,0">
                  <w:txbxContent>
                    <w:p w14:paraId="6EDE8D17" w14:textId="556156AD" w:rsidR="0056213A" w:rsidRPr="00855F0C" w:rsidRDefault="0056213A" w:rsidP="000305FC">
                      <w:pPr>
                        <w:tabs>
                          <w:tab w:val="left" w:pos="46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eastAsiaTheme="minorHAnsi" w:hAnsi="Arial" w:cs="Arial"/>
                          <w:color w:val="2C3A58"/>
                          <w:kern w:val="0"/>
                          <w:sz w:val="20"/>
                          <w:szCs w:val="20"/>
                        </w:rPr>
                      </w:pPr>
                      <w:r w:rsidRPr="00855F0C">
                        <w:rPr>
                          <w:rFonts w:ascii="Arial" w:eastAsiaTheme="minorHAnsi" w:hAnsi="Arial" w:cs="Arial"/>
                          <w:color w:val="2C3A58"/>
                          <w:kern w:val="0"/>
                          <w:sz w:val="20"/>
                          <w:szCs w:val="20"/>
                        </w:rPr>
                        <w:t>Mit freundlicher Unterstützung: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B0943">
        <w:rPr>
          <w:noProof/>
          <w:color w:val="0E2841" w:themeColor="text2"/>
          <w:sz w:val="144"/>
          <w:szCs w:val="144"/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C597216" wp14:editId="7CC7B802">
                <wp:simplePos x="0" y="0"/>
                <wp:positionH relativeFrom="column">
                  <wp:posOffset>278931</wp:posOffset>
                </wp:positionH>
                <wp:positionV relativeFrom="page">
                  <wp:posOffset>6201492</wp:posOffset>
                </wp:positionV>
                <wp:extent cx="4829175" cy="1905"/>
                <wp:effectExtent l="12700" t="12700" r="9525" b="23495"/>
                <wp:wrapNone/>
                <wp:docPr id="359411026" name="Gerade Verbindung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29175" cy="1905"/>
                        </a:xfrm>
                        <a:prstGeom prst="line">
                          <a:avLst/>
                        </a:prstGeom>
                        <a:ln w="19050" cap="rnd">
                          <a:solidFill>
                            <a:srgbClr val="2C3A58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9C00E1" id="Gerade Verbindung 14" o:spid="_x0000_s1026" style="position:absolute;flip:y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21.95pt,488.3pt" to="402.2pt,48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" strokecolor="#2c3a58" strokeweight="1.5pt">
                <v:stroke dashstyle="1 1" joinstyle="miter" endcap="round"/>
                <w10:wrap anchory="page"/>
              </v:line>
            </w:pict>
          </mc:Fallback>
        </mc:AlternateContent>
      </w:r>
      <w:r w:rsidR="00855F0C" w:rsidRPr="00FA2C5C">
        <w:rPr>
          <w:noProof/>
          <w:color w:val="153D63" w:themeColor="text2" w:themeTint="E6"/>
          <w:sz w:val="144"/>
          <w:szCs w:val="144"/>
          <w:lang w:eastAsia="de-DE"/>
        </w:rPr>
        <w:drawing>
          <wp:anchor distT="0" distB="0" distL="114300" distR="114300" simplePos="0" relativeHeight="251750400" behindDoc="1" locked="0" layoutInCell="1" allowOverlap="1" wp14:anchorId="1B64AE59" wp14:editId="14EB2754">
            <wp:simplePos x="0" y="0"/>
            <wp:positionH relativeFrom="column">
              <wp:posOffset>0</wp:posOffset>
            </wp:positionH>
            <wp:positionV relativeFrom="page">
              <wp:posOffset>9249</wp:posOffset>
            </wp:positionV>
            <wp:extent cx="5334000" cy="4156710"/>
            <wp:effectExtent l="0" t="0" r="0" b="0"/>
            <wp:wrapNone/>
            <wp:docPr id="14114838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48382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5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659">
        <w:rPr>
          <w:noProof/>
          <w:color w:val="0E2841" w:themeColor="text2"/>
          <w:sz w:val="96"/>
          <w:szCs w:val="96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08FF91" wp14:editId="1C508C12">
                <wp:simplePos x="0" y="0"/>
                <wp:positionH relativeFrom="column">
                  <wp:posOffset>-417195</wp:posOffset>
                </wp:positionH>
                <wp:positionV relativeFrom="page">
                  <wp:posOffset>8750300</wp:posOffset>
                </wp:positionV>
                <wp:extent cx="965200" cy="1397000"/>
                <wp:effectExtent l="0" t="0" r="0" b="0"/>
                <wp:wrapNone/>
                <wp:docPr id="841803397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" cy="139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35B95B" w14:textId="4B4EFC7B" w:rsidR="005F6659" w:rsidRDefault="005F66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8FF91" id="Textfeld 5" o:spid="_x0000_s1045" type="#_x0000_t202" style="position:absolute;left:0;text-align:left;margin-left:-32.85pt;margin-top:689pt;width:76pt;height:11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" filled="f" stroked="f" strokeweight=".5pt">
                <v:textbox>
                  <w:txbxContent>
                    <w:p w14:paraId="6F35B95B" w14:textId="4B4EFC7B" w:rsidR="005F6659" w:rsidRDefault="005F6659"/>
                  </w:txbxContent>
                </v:textbox>
                <w10:wrap anchory="page"/>
              </v:shape>
            </w:pict>
          </mc:Fallback>
        </mc:AlternateContent>
      </w:r>
      <w:r w:rsidR="0056213A">
        <w:rPr>
          <w:noProof/>
          <w:color w:val="0E2841" w:themeColor="text2"/>
          <w:sz w:val="96"/>
          <w:szCs w:val="96"/>
          <w:lang w:eastAsia="de-DE"/>
        </w:rPr>
        <w:drawing>
          <wp:anchor distT="0" distB="0" distL="114300" distR="114300" simplePos="0" relativeHeight="251712512" behindDoc="1" locked="0" layoutInCell="1" allowOverlap="1" wp14:anchorId="0CFD0D66" wp14:editId="591A5E1D">
            <wp:simplePos x="0" y="0"/>
            <wp:positionH relativeFrom="column">
              <wp:posOffset>3099490</wp:posOffset>
            </wp:positionH>
            <wp:positionV relativeFrom="paragraph">
              <wp:posOffset>-3569114</wp:posOffset>
            </wp:positionV>
            <wp:extent cx="942418" cy="1320346"/>
            <wp:effectExtent l="127000" t="88900" r="137160" b="89535"/>
            <wp:wrapNone/>
            <wp:docPr id="1782065235" name="Grafik 15" descr="Ein Bild, das Rechteck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065235" name="Grafik 15" descr="Ein Bild, das Rechteck, Screenshot enthält.&#10;&#10;KI-generierte Inhalte können fehlerhaft sein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13225">
                      <a:off x="0" y="0"/>
                      <a:ext cx="942418" cy="13203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B595A" w:rsidRPr="005F6659" w:rsidSect="00CE1B44">
      <w:headerReference w:type="default" r:id="rId33"/>
      <w:pgSz w:w="8400" w:h="11900"/>
      <w:pgMar w:top="1418" w:right="0" w:bottom="1134" w:left="0" w:header="1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6E47FB" w14:textId="77777777" w:rsidR="00C36798" w:rsidRDefault="00C36798" w:rsidP="00904EED">
      <w:r>
        <w:separator/>
      </w:r>
    </w:p>
  </w:endnote>
  <w:endnote w:type="continuationSeparator" w:id="0">
    <w:p w14:paraId="5B9474C0" w14:textId="77777777" w:rsidR="00C36798" w:rsidRDefault="00C36798" w:rsidP="00904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 Bold">
    <w:altName w:val="Constantia"/>
    <w:panose1 w:val="00000000000000000000"/>
    <w:charset w:val="4D"/>
    <w:family w:val="roman"/>
    <w:notTrueType/>
    <w:pitch w:val="variable"/>
    <w:sig w:usb0="00000007" w:usb1="00000001" w:usb2="00000000" w:usb3="00000000" w:csb0="00000093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9205EB" w14:textId="77777777" w:rsidR="00C36798" w:rsidRDefault="00C36798" w:rsidP="00904EED">
      <w:r>
        <w:separator/>
      </w:r>
    </w:p>
  </w:footnote>
  <w:footnote w:type="continuationSeparator" w:id="0">
    <w:p w14:paraId="7E805E55" w14:textId="77777777" w:rsidR="00C36798" w:rsidRDefault="00C36798" w:rsidP="00904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417EA" w14:textId="7C0EC032" w:rsidR="00904EED" w:rsidRPr="00904EED" w:rsidRDefault="00904EED" w:rsidP="005B08B4">
    <w:pPr>
      <w:pStyle w:val="Kopfzeile"/>
      <w:ind w:left="851"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0pt;height:8pt;visibility:visible;mso-wrap-style:square" o:bullet="t">
        <v:imagedata r:id="rId1" o:title=""/>
      </v:shape>
    </w:pict>
  </w:numPicBullet>
  <w:numPicBullet w:numPicBulletId="1">
    <w:pict>
      <v:shape id="_x0000_i1048" type="#_x0000_t75" alt="Häkchen mit einfarbiger Füllung" style="width:15pt;height:12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" o:bullet="t">
        <v:imagedata r:id="rId2" o:title="" croptop="-5461f" cropbottom="-9011f"/>
      </v:shape>
    </w:pict>
  </w:numPicBullet>
  <w:numPicBullet w:numPicBulletId="2">
    <w:pict>
      <v:shape w14:anchorId="5F922890" id="_x0000_i1049" type="#_x0000_t75" alt="🎉" style="width:12pt;height:12pt;visibility:visible;mso-wrap-style:square" o:bullet="t">
        <v:imagedata r:id="rId3" o:title="🎉"/>
      </v:shape>
    </w:pict>
  </w:numPicBullet>
  <w:abstractNum w:abstractNumId="0" w15:restartNumberingAfterBreak="0">
    <w:nsid w:val="57A3548B"/>
    <w:multiLevelType w:val="hybridMultilevel"/>
    <w:tmpl w:val="CE402692"/>
    <w:lvl w:ilvl="0" w:tplc="0400BB76">
      <w:start w:val="1"/>
      <w:numFmt w:val="bullet"/>
      <w:lvlText w:val=""/>
      <w:lvlPicBulletId w:val="1"/>
      <w:lvlJc w:val="left"/>
      <w:pPr>
        <w:tabs>
          <w:tab w:val="num" w:pos="720"/>
        </w:tabs>
        <w:ind w:left="454" w:hanging="454"/>
      </w:pPr>
      <w:rPr>
        <w:rFonts w:ascii="Symbol" w:hAnsi="Symbol" w:hint="default"/>
        <w:color w:val="C00000"/>
      </w:rPr>
    </w:lvl>
    <w:lvl w:ilvl="1" w:tplc="FFFFFFFF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7C5570E"/>
    <w:multiLevelType w:val="hybridMultilevel"/>
    <w:tmpl w:val="F58CAF44"/>
    <w:lvl w:ilvl="0" w:tplc="55E462C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D4F2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6E75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2AE8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AAA7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DCF9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0AAA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AEB0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420F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AE83E9C"/>
    <w:multiLevelType w:val="hybridMultilevel"/>
    <w:tmpl w:val="4E72E7A0"/>
    <w:lvl w:ilvl="0" w:tplc="700ACF0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46F9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C6E2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2613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B885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2EAE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6654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4451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2A7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EED"/>
    <w:rsid w:val="00003C85"/>
    <w:rsid w:val="000305FC"/>
    <w:rsid w:val="00041BDD"/>
    <w:rsid w:val="000637D4"/>
    <w:rsid w:val="000C2F90"/>
    <w:rsid w:val="00120589"/>
    <w:rsid w:val="001820FD"/>
    <w:rsid w:val="001B20CA"/>
    <w:rsid w:val="001C2D60"/>
    <w:rsid w:val="001D6D1E"/>
    <w:rsid w:val="001F523B"/>
    <w:rsid w:val="00296D37"/>
    <w:rsid w:val="002B3789"/>
    <w:rsid w:val="00314A94"/>
    <w:rsid w:val="00375370"/>
    <w:rsid w:val="003A215A"/>
    <w:rsid w:val="00414A25"/>
    <w:rsid w:val="0044353A"/>
    <w:rsid w:val="0049144C"/>
    <w:rsid w:val="00494980"/>
    <w:rsid w:val="004D1768"/>
    <w:rsid w:val="0056213A"/>
    <w:rsid w:val="005945A5"/>
    <w:rsid w:val="005A5C3F"/>
    <w:rsid w:val="005B08B4"/>
    <w:rsid w:val="005F6659"/>
    <w:rsid w:val="00620521"/>
    <w:rsid w:val="0072445C"/>
    <w:rsid w:val="00745984"/>
    <w:rsid w:val="0080510C"/>
    <w:rsid w:val="00833DFF"/>
    <w:rsid w:val="00846B62"/>
    <w:rsid w:val="00855F0C"/>
    <w:rsid w:val="008906DF"/>
    <w:rsid w:val="008A1F25"/>
    <w:rsid w:val="00904EED"/>
    <w:rsid w:val="009152A0"/>
    <w:rsid w:val="00941CA8"/>
    <w:rsid w:val="00957C1D"/>
    <w:rsid w:val="009C68EB"/>
    <w:rsid w:val="009D73C5"/>
    <w:rsid w:val="00AA10B8"/>
    <w:rsid w:val="00AB3EE9"/>
    <w:rsid w:val="00B22E93"/>
    <w:rsid w:val="00B27A12"/>
    <w:rsid w:val="00B3732F"/>
    <w:rsid w:val="00B475D5"/>
    <w:rsid w:val="00BC1F01"/>
    <w:rsid w:val="00BE1020"/>
    <w:rsid w:val="00BE2C49"/>
    <w:rsid w:val="00C269BF"/>
    <w:rsid w:val="00C36798"/>
    <w:rsid w:val="00CE1B44"/>
    <w:rsid w:val="00D018E4"/>
    <w:rsid w:val="00D10BCB"/>
    <w:rsid w:val="00DB595A"/>
    <w:rsid w:val="00E532BD"/>
    <w:rsid w:val="00F438DB"/>
    <w:rsid w:val="00F61ED0"/>
    <w:rsid w:val="00F72F5F"/>
    <w:rsid w:val="00FA2C5C"/>
    <w:rsid w:val="00FA47B7"/>
    <w:rsid w:val="00FB0943"/>
    <w:rsid w:val="00FE503F"/>
    <w:rsid w:val="00FF4174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58CE21"/>
  <w15:chartTrackingRefBased/>
  <w15:docId w15:val="{4A10AA2B-5F14-4EB2-8545-C396A11E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Theme="minorEastAsi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04E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04E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04E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04E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04E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04E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04E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04E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04E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04E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04E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04E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04EE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04EE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04EE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04EE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04EE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04EE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04E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04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04EE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04E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04E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04EE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04EE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04EE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04E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04EE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04EE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04EE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04EED"/>
  </w:style>
  <w:style w:type="paragraph" w:styleId="Fuzeile">
    <w:name w:val="footer"/>
    <w:basedOn w:val="Standard"/>
    <w:link w:val="FuzeileZchn"/>
    <w:uiPriority w:val="99"/>
    <w:unhideWhenUsed/>
    <w:rsid w:val="00904EE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04EED"/>
  </w:style>
  <w:style w:type="paragraph" w:customStyle="1" w:styleId="EinfAbs">
    <w:name w:val="[Einf. Abs.]"/>
    <w:basedOn w:val="Standard"/>
    <w:uiPriority w:val="99"/>
    <w:rsid w:val="005F6659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1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5872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84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9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624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7991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97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36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3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373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7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7270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002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0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249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1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90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9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26" Type="http://schemas.openxmlformats.org/officeDocument/2006/relationships/image" Target="media/image150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image" Target="media/image140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20" Type="http://schemas.openxmlformats.org/officeDocument/2006/relationships/image" Target="media/image15.png"/><Relationship Id="rId29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g"/><Relationship Id="rId24" Type="http://schemas.openxmlformats.org/officeDocument/2006/relationships/image" Target="media/image130.png"/><Relationship Id="rId32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image" Target="media/image3.png"/><Relationship Id="rId28" Type="http://schemas.openxmlformats.org/officeDocument/2006/relationships/image" Target="media/image170.png"/><Relationship Id="rId10" Type="http://schemas.openxmlformats.org/officeDocument/2006/relationships/image" Target="media/image6.emf"/><Relationship Id="rId19" Type="http://schemas.openxmlformats.org/officeDocument/2006/relationships/image" Target="media/image14.png"/><Relationship Id="rId31" Type="http://schemas.openxmlformats.org/officeDocument/2006/relationships/image" Target="media/image19.emf"/><Relationship Id="rId4" Type="http://schemas.openxmlformats.org/officeDocument/2006/relationships/settings" Target="settings.xml"/><Relationship Id="rId9" Type="http://schemas.openxmlformats.org/officeDocument/2006/relationships/image" Target="media/image5.emf"/><Relationship Id="rId14" Type="http://schemas.openxmlformats.org/officeDocument/2006/relationships/image" Target="media/image9.emf"/><Relationship Id="rId22" Type="http://schemas.openxmlformats.org/officeDocument/2006/relationships/image" Target="media/image17.png"/><Relationship Id="rId27" Type="http://schemas.openxmlformats.org/officeDocument/2006/relationships/image" Target="media/image160.png"/><Relationship Id="rId30" Type="http://schemas.openxmlformats.org/officeDocument/2006/relationships/image" Target="media/image18.png"/><Relationship Id="rId35" Type="http://schemas.openxmlformats.org/officeDocument/2006/relationships/theme" Target="theme/theme1.xml"/><Relationship Id="rId8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5B31A8-0F76-4E90-A5F6-4B59FC009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FlyerA5-blau</Template>
  <TotalTime>0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 Lukas</dc:creator>
  <cp:keywords/>
  <dc:description/>
  <cp:lastModifiedBy>Schönherr, Kirsten</cp:lastModifiedBy>
  <cp:revision>2</cp:revision>
  <dcterms:created xsi:type="dcterms:W3CDTF">2025-11-09T09:05:00Z</dcterms:created>
  <dcterms:modified xsi:type="dcterms:W3CDTF">2025-11-09T09:05:00Z</dcterms:modified>
</cp:coreProperties>
</file>